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Table for document title, picture of plane tickets and form use instructions"/>
      </w:tblPr>
      <w:tblGrid>
        <w:gridCol w:w="2698"/>
        <w:gridCol w:w="6662"/>
      </w:tblGrid>
      <w:tr w:rsidR="00E70901" w14:paraId="1BA9505B" w14:textId="77777777" w:rsidTr="004A5EC2">
        <w:tc>
          <w:tcPr>
            <w:tcW w:w="2698" w:type="dxa"/>
            <w:vAlign w:val="bottom"/>
          </w:tcPr>
          <w:p w14:paraId="2CC42CFC" w14:textId="77777777" w:rsidR="00E70901" w:rsidRDefault="003B43F5">
            <w:r>
              <w:rPr>
                <w:noProof/>
                <w:lang w:eastAsia="en-US"/>
              </w:rPr>
              <w:drawing>
                <wp:inline distT="0" distB="0" distL="0" distR="0" wp14:anchorId="57876292" wp14:editId="5EADCD0B">
                  <wp:extent cx="952500" cy="952500"/>
                  <wp:effectExtent l="0" t="0" r="0" b="0"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vAlign w:val="bottom"/>
          </w:tcPr>
          <w:p w14:paraId="7CFE999B" w14:textId="77777777" w:rsidR="00E70901" w:rsidRDefault="00000000">
            <w:pPr>
              <w:pStyle w:val="Title"/>
            </w:pPr>
            <w:sdt>
              <w:sdtPr>
                <w:alias w:val="Enter title:"/>
                <w:tag w:val="Enter title:"/>
                <w:id w:val="1003319540"/>
                <w:placeholder>
                  <w:docPart w:val="41A2582DFF864B628B0975472DA7401A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15:appearance w15:val="hidden"/>
                <w:text w:multiLine="1"/>
              </w:sdtPr>
              <w:sdtContent>
                <w:r w:rsidR="005C237A" w:rsidRPr="005C237A">
                  <w:t>Personal Data Form for Trip</w:t>
                </w:r>
              </w:sdtContent>
            </w:sdt>
          </w:p>
          <w:sdt>
            <w:sdtPr>
              <w:alias w:val="Instruction:"/>
              <w:tag w:val="Instruction:"/>
              <w:id w:val="181253871"/>
              <w:placeholder>
                <w:docPart w:val="9272C017D3C946559554AE05032DFCE9"/>
              </w:placeholder>
              <w:temporary/>
              <w:showingPlcHdr/>
              <w15:appearance w15:val="hidden"/>
            </w:sdtPr>
            <w:sdtContent>
              <w:p w14:paraId="4E57DC40" w14:textId="77777777" w:rsidR="00115442" w:rsidRPr="00D52232" w:rsidRDefault="005C237A" w:rsidP="00115442">
                <w:pPr>
                  <w:pStyle w:val="Subtitle"/>
                  <w:ind w:left="72"/>
                </w:pPr>
                <w:r w:rsidRPr="00D52232">
                  <w:t>Print and take a copy of this form with you on your trip. Also leave a copy at home with a friend or relative.</w:t>
                </w:r>
              </w:p>
            </w:sdtContent>
          </w:sdt>
        </w:tc>
      </w:tr>
    </w:tbl>
    <w:p w14:paraId="497C6303" w14:textId="77777777" w:rsidR="00E70901" w:rsidRDefault="00000000">
      <w:pPr>
        <w:pStyle w:val="Heading1"/>
      </w:pPr>
      <w:sdt>
        <w:sdtPr>
          <w:alias w:val="Personal information:"/>
          <w:tag w:val="Personal information:"/>
          <w:id w:val="-920178205"/>
          <w:placeholder>
            <w:docPart w:val="98E040F7BE90437B84B22EA931E2E50D"/>
          </w:placeholder>
          <w:temporary/>
          <w:showingPlcHdr/>
          <w15:appearance w15:val="hidden"/>
        </w:sdtPr>
        <w:sdtContent>
          <w:r w:rsidR="005C237A">
            <w:t>Personal Information</w:t>
          </w:r>
        </w:sdtContent>
      </w:sdt>
    </w:p>
    <w:tbl>
      <w:tblPr>
        <w:tblStyle w:val="ListTable6Colorful-Accent1"/>
        <w:tblW w:w="5000" w:type="pct"/>
        <w:tblLayout w:type="fixed"/>
        <w:tblLook w:val="04A0" w:firstRow="1" w:lastRow="0" w:firstColumn="1" w:lastColumn="0" w:noHBand="0" w:noVBand="1"/>
        <w:tblDescription w:val="Personal information table"/>
      </w:tblPr>
      <w:tblGrid>
        <w:gridCol w:w="4680"/>
        <w:gridCol w:w="4680"/>
      </w:tblGrid>
      <w:tr w:rsidR="00E70901" w14:paraId="499E8ABF" w14:textId="77777777" w:rsidTr="002D06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alias w:val="Full name:"/>
            <w:tag w:val="Full name:"/>
            <w:id w:val="1405110044"/>
            <w:placeholder>
              <w:docPart w:val="0DACE44EE6C241199CC3C97A83D81917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80" w:type="dxa"/>
              </w:tcPr>
              <w:p w14:paraId="43EF4D85" w14:textId="77777777" w:rsidR="00E70901" w:rsidRPr="005C237A" w:rsidRDefault="005C237A" w:rsidP="00591903">
                <w:r w:rsidRPr="005C237A">
                  <w:t>Full name</w:t>
                </w:r>
              </w:p>
            </w:tc>
          </w:sdtContent>
        </w:sdt>
        <w:tc>
          <w:tcPr>
            <w:tcW w:w="4680" w:type="dxa"/>
          </w:tcPr>
          <w:p w14:paraId="4E7DC294" w14:textId="4C72ABBB" w:rsidR="00E70901" w:rsidRPr="009D07BB" w:rsidRDefault="00E70901" w:rsidP="005919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70901" w14:paraId="44A6145D" w14:textId="77777777" w:rsidTr="002D0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623D9933" w14:textId="77777777" w:rsidR="00E70901" w:rsidRDefault="00000000" w:rsidP="00591903">
            <w:sdt>
              <w:sdtPr>
                <w:alias w:val="Nickname:"/>
                <w:tag w:val="Nickname:"/>
                <w:id w:val="2037078179"/>
                <w:placeholder>
                  <w:docPart w:val="C780B840465749D19A335CA9D96198BA"/>
                </w:placeholder>
                <w:temporary/>
                <w:showingPlcHdr/>
                <w15:appearance w15:val="hidden"/>
              </w:sdtPr>
              <w:sdtContent>
                <w:r w:rsidR="005C237A">
                  <w:t>Nickname</w:t>
                </w:r>
              </w:sdtContent>
            </w:sdt>
          </w:p>
        </w:tc>
        <w:sdt>
          <w:sdtPr>
            <w:alias w:val="Enter Nickname:"/>
            <w:tag w:val="Enter Nickname:"/>
            <w:id w:val="-1574810990"/>
            <w:placeholder>
              <w:docPart w:val="FC2E03BE14044A18A2F9FFF3F70874BA"/>
            </w:placeholder>
            <w:temporary/>
            <w:showingPlcHdr/>
            <w15:appearance w15:val="hidden"/>
          </w:sdtPr>
          <w:sdtContent>
            <w:tc>
              <w:tcPr>
                <w:tcW w:w="4680" w:type="dxa"/>
              </w:tcPr>
              <w:p w14:paraId="702B353B" w14:textId="77777777" w:rsidR="00E70901" w:rsidRPr="008E01D7" w:rsidRDefault="008E01D7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nickname</w:t>
                </w:r>
              </w:p>
            </w:tc>
          </w:sdtContent>
        </w:sdt>
      </w:tr>
      <w:tr w:rsidR="00E70901" w14:paraId="03930703" w14:textId="77777777" w:rsidTr="002D0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32681E69" w14:textId="77777777" w:rsidR="00E70901" w:rsidRDefault="00000000" w:rsidP="00591903">
            <w:sdt>
              <w:sdtPr>
                <w:alias w:val="Home address:"/>
                <w:tag w:val="Home address:"/>
                <w:id w:val="-78065666"/>
                <w:placeholder>
                  <w:docPart w:val="9AA80963D6854848A4C9FFB66C3A01FE"/>
                </w:placeholder>
                <w:temporary/>
                <w:showingPlcHdr/>
                <w15:appearance w15:val="hidden"/>
              </w:sdtPr>
              <w:sdtContent>
                <w:r w:rsidR="005C237A">
                  <w:t>Home address</w:t>
                </w:r>
              </w:sdtContent>
            </w:sdt>
          </w:p>
        </w:tc>
        <w:sdt>
          <w:sdtPr>
            <w:alias w:val="Enter Home address:"/>
            <w:tag w:val="Enter Home address:"/>
            <w:id w:val="1791393159"/>
            <w:placeholder>
              <w:docPart w:val="E1EF873CC03B4919AFEBF7F1B6D3EFAF"/>
            </w:placeholder>
            <w:temporary/>
            <w:showingPlcHdr/>
            <w15:appearance w15:val="hidden"/>
          </w:sdtPr>
          <w:sdtContent>
            <w:tc>
              <w:tcPr>
                <w:tcW w:w="4680" w:type="dxa"/>
              </w:tcPr>
              <w:p w14:paraId="5F6367D4" w14:textId="77777777" w:rsidR="00E70901" w:rsidRPr="008E01D7" w:rsidRDefault="008E01D7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home address</w:t>
                </w:r>
              </w:p>
            </w:tc>
          </w:sdtContent>
        </w:sdt>
      </w:tr>
      <w:tr w:rsidR="00E70901" w14:paraId="2DEC9D2C" w14:textId="77777777" w:rsidTr="002D0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3A80AD25" w14:textId="77777777" w:rsidR="00E70901" w:rsidRDefault="00000000" w:rsidP="00591903">
            <w:sdt>
              <w:sdtPr>
                <w:alias w:val="Home phone:"/>
                <w:tag w:val="Home phone:"/>
                <w:id w:val="1048806163"/>
                <w:placeholder>
                  <w:docPart w:val="0EA1B219B93A43C58C36593A91AD606A"/>
                </w:placeholder>
                <w:temporary/>
                <w:showingPlcHdr/>
                <w15:appearance w15:val="hidden"/>
              </w:sdtPr>
              <w:sdtContent>
                <w:r w:rsidR="005C237A">
                  <w:t>Home phone</w:t>
                </w:r>
              </w:sdtContent>
            </w:sdt>
          </w:p>
        </w:tc>
        <w:sdt>
          <w:sdtPr>
            <w:alias w:val="Enter home phone:"/>
            <w:tag w:val="Enter home phone:"/>
            <w:id w:val="-906914152"/>
            <w:placeholder>
              <w:docPart w:val="869FEF0998C44C169B4BF880CEE76CDB"/>
            </w:placeholder>
            <w:temporary/>
            <w:showingPlcHdr/>
            <w15:appearance w15:val="hidden"/>
          </w:sdtPr>
          <w:sdtContent>
            <w:tc>
              <w:tcPr>
                <w:tcW w:w="4680" w:type="dxa"/>
              </w:tcPr>
              <w:p w14:paraId="757F40FA" w14:textId="77777777" w:rsidR="00E70901" w:rsidRPr="008E01D7" w:rsidRDefault="008E01D7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home phone</w:t>
                </w:r>
              </w:p>
            </w:tc>
          </w:sdtContent>
        </w:sdt>
      </w:tr>
      <w:tr w:rsidR="00E70901" w14:paraId="37703C8C" w14:textId="77777777" w:rsidTr="002D0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69567F9E" w14:textId="77777777" w:rsidR="00E70901" w:rsidRDefault="00000000" w:rsidP="00591903">
            <w:sdt>
              <w:sdtPr>
                <w:alias w:val="Mobile or cellular phone:"/>
                <w:tag w:val="Mobile or cellular phone:"/>
                <w:id w:val="-1021013311"/>
                <w:placeholder>
                  <w:docPart w:val="27C67DD5B11D4DD59AA14BDAD3A0A7C3"/>
                </w:placeholder>
                <w:temporary/>
                <w:showingPlcHdr/>
                <w15:appearance w15:val="hidden"/>
              </w:sdtPr>
              <w:sdtContent>
                <w:r w:rsidR="009D07BB" w:rsidRPr="009D07BB">
                  <w:t>Mobile or cellular phone</w:t>
                </w:r>
              </w:sdtContent>
            </w:sdt>
          </w:p>
        </w:tc>
        <w:sdt>
          <w:sdtPr>
            <w:alias w:val="Enter mobile or cellular phone:"/>
            <w:tag w:val="Enter mobile or cellular phone:"/>
            <w:id w:val="565923198"/>
            <w:placeholder>
              <w:docPart w:val="2DE7F3CF07E048DE97124D3F12E56753"/>
            </w:placeholder>
            <w:temporary/>
            <w:showingPlcHdr/>
            <w15:appearance w15:val="hidden"/>
          </w:sdtPr>
          <w:sdtContent>
            <w:tc>
              <w:tcPr>
                <w:tcW w:w="4680" w:type="dxa"/>
              </w:tcPr>
              <w:p w14:paraId="366ABA0C" w14:textId="77777777" w:rsidR="00E70901" w:rsidRPr="008E01D7" w:rsidRDefault="008E01D7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m</w:t>
                </w:r>
                <w:r w:rsidRPr="009D07BB">
                  <w:t>obile or cellular phone</w:t>
                </w:r>
              </w:p>
            </w:tc>
          </w:sdtContent>
        </w:sdt>
      </w:tr>
      <w:tr w:rsidR="00E70901" w14:paraId="0C99585C" w14:textId="77777777" w:rsidTr="002D0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67CF86B2" w14:textId="77777777" w:rsidR="00E70901" w:rsidRDefault="00000000" w:rsidP="00591903">
            <w:sdt>
              <w:sdtPr>
                <w:alias w:val="Home fax:"/>
                <w:tag w:val="Home fax:"/>
                <w:id w:val="-1492721390"/>
                <w:placeholder>
                  <w:docPart w:val="78240496B629494DA04A364AC6426059"/>
                </w:placeholder>
                <w:temporary/>
                <w:showingPlcHdr/>
                <w15:appearance w15:val="hidden"/>
              </w:sdtPr>
              <w:sdtContent>
                <w:r w:rsidR="005C237A">
                  <w:t>Home fax</w:t>
                </w:r>
              </w:sdtContent>
            </w:sdt>
          </w:p>
        </w:tc>
        <w:sdt>
          <w:sdtPr>
            <w:alias w:val="Enter home fax:"/>
            <w:tag w:val="Enter home fax:"/>
            <w:id w:val="154043964"/>
            <w:placeholder>
              <w:docPart w:val="1DEC4BCA223D4A408BFC6B2DEC124B38"/>
            </w:placeholder>
            <w:temporary/>
            <w:showingPlcHdr/>
            <w15:appearance w15:val="hidden"/>
          </w:sdtPr>
          <w:sdtContent>
            <w:tc>
              <w:tcPr>
                <w:tcW w:w="4680" w:type="dxa"/>
              </w:tcPr>
              <w:p w14:paraId="1F6F5194" w14:textId="77777777" w:rsidR="00E70901" w:rsidRPr="008E01D7" w:rsidRDefault="008E01D7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home fax</w:t>
                </w:r>
              </w:p>
            </w:tc>
          </w:sdtContent>
        </w:sdt>
      </w:tr>
      <w:tr w:rsidR="00E70901" w14:paraId="7CA47E2E" w14:textId="77777777" w:rsidTr="002D0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71DF80BC" w14:textId="77777777" w:rsidR="00E70901" w:rsidRDefault="00000000" w:rsidP="00591903">
            <w:sdt>
              <w:sdtPr>
                <w:alias w:val="Home e-mail address:"/>
                <w:tag w:val="Home e-mail address:"/>
                <w:id w:val="916514054"/>
                <w:placeholder>
                  <w:docPart w:val="DFBA4CE2DCDD4F25AA111A9CEDBEAB98"/>
                </w:placeholder>
                <w:temporary/>
                <w:showingPlcHdr/>
                <w15:appearance w15:val="hidden"/>
              </w:sdtPr>
              <w:sdtContent>
                <w:r w:rsidR="00FA1805">
                  <w:t>Home e</w:t>
                </w:r>
                <w:r w:rsidR="005C237A">
                  <w:t>mail address</w:t>
                </w:r>
              </w:sdtContent>
            </w:sdt>
          </w:p>
        </w:tc>
        <w:sdt>
          <w:sdtPr>
            <w:alias w:val="Enter home e-mail address:"/>
            <w:tag w:val="Enter home e-mail address:"/>
            <w:id w:val="1584178557"/>
            <w:placeholder>
              <w:docPart w:val="969A24897D4343758144F205F48B64B1"/>
            </w:placeholder>
            <w:temporary/>
            <w:showingPlcHdr/>
            <w15:appearance w15:val="hidden"/>
          </w:sdtPr>
          <w:sdtContent>
            <w:tc>
              <w:tcPr>
                <w:tcW w:w="4680" w:type="dxa"/>
              </w:tcPr>
              <w:p w14:paraId="265A98CC" w14:textId="77777777" w:rsidR="00E70901" w:rsidRPr="00195FFA" w:rsidRDefault="00FA1805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home e</w:t>
                </w:r>
                <w:r w:rsidR="00195FFA">
                  <w:t>mail address</w:t>
                </w:r>
              </w:p>
            </w:tc>
          </w:sdtContent>
        </w:sdt>
      </w:tr>
      <w:tr w:rsidR="00E70901" w14:paraId="6C8B20E4" w14:textId="77777777" w:rsidTr="002D0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4D89B421" w14:textId="77777777" w:rsidR="00E70901" w:rsidRDefault="00000000" w:rsidP="00591903">
            <w:sdt>
              <w:sdtPr>
                <w:alias w:val="Birthday (MM/DD/YYYY):"/>
                <w:tag w:val="Birthday (MM/DD/YYYY):"/>
                <w:id w:val="-2137321392"/>
                <w:placeholder>
                  <w:docPart w:val="74165CB3C2AB441EAAF631F6347CD6F3"/>
                </w:placeholder>
                <w:temporary/>
                <w:showingPlcHdr/>
                <w15:appearance w15:val="hidden"/>
              </w:sdtPr>
              <w:sdtContent>
                <w:r w:rsidR="005C237A">
                  <w:t>Birthday (MM/DD/YYYY)</w:t>
                </w:r>
              </w:sdtContent>
            </w:sdt>
          </w:p>
        </w:tc>
        <w:sdt>
          <w:sdtPr>
            <w:alias w:val="Enter birthday:"/>
            <w:tag w:val="Enter birthday:"/>
            <w:id w:val="-672027098"/>
            <w:placeholder>
              <w:docPart w:val="27C6FD01E870445FA590266D2F360183"/>
            </w:placeholder>
            <w:temporary/>
            <w:showingPlcHdr/>
            <w15:appearance w15:val="hidden"/>
          </w:sdtPr>
          <w:sdtContent>
            <w:tc>
              <w:tcPr>
                <w:tcW w:w="4680" w:type="dxa"/>
              </w:tcPr>
              <w:p w14:paraId="36D034EC" w14:textId="77777777" w:rsidR="00E70901" w:rsidRDefault="00195FFA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birthday (MM/DD/YYYY)</w:t>
                </w:r>
              </w:p>
            </w:tc>
          </w:sdtContent>
        </w:sdt>
      </w:tr>
      <w:tr w:rsidR="00E70901" w14:paraId="2AC5BBBD" w14:textId="77777777" w:rsidTr="002D0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3079BEE5" w14:textId="77777777" w:rsidR="00E70901" w:rsidRDefault="00000000" w:rsidP="00591903">
            <w:sdt>
              <w:sdtPr>
                <w:alias w:val="SSN:"/>
                <w:tag w:val="SSN:"/>
                <w:id w:val="-964504986"/>
                <w:placeholder>
                  <w:docPart w:val="C64D1870340D49C2B5333F6E3A068247"/>
                </w:placeholder>
                <w:temporary/>
                <w:showingPlcHdr/>
                <w15:appearance w15:val="hidden"/>
              </w:sdtPr>
              <w:sdtContent>
                <w:r w:rsidR="005C237A">
                  <w:t>SSN</w:t>
                </w:r>
              </w:sdtContent>
            </w:sdt>
          </w:p>
        </w:tc>
        <w:sdt>
          <w:sdtPr>
            <w:alias w:val="Enter ssn:"/>
            <w:tag w:val="Enter ssn:"/>
            <w:id w:val="12116669"/>
            <w:placeholder>
              <w:docPart w:val="A525822F66394D789B0435D01525863A"/>
            </w:placeholder>
            <w:temporary/>
            <w:showingPlcHdr/>
            <w15:appearance w15:val="hidden"/>
          </w:sdtPr>
          <w:sdtContent>
            <w:tc>
              <w:tcPr>
                <w:tcW w:w="4680" w:type="dxa"/>
              </w:tcPr>
              <w:p w14:paraId="499D189B" w14:textId="77777777" w:rsidR="00E70901" w:rsidRPr="00195FFA" w:rsidRDefault="00195FFA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ssn</w:t>
                </w:r>
              </w:p>
            </w:tc>
          </w:sdtContent>
        </w:sdt>
      </w:tr>
      <w:tr w:rsidR="00E70901" w14:paraId="6C914C15" w14:textId="77777777" w:rsidTr="002D0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7EC01BCC" w14:textId="77777777" w:rsidR="00E70901" w:rsidRDefault="00000000" w:rsidP="00591903">
            <w:sdt>
              <w:sdtPr>
                <w:alias w:val="Passport number:"/>
                <w:tag w:val="Passport number:"/>
                <w:id w:val="-116533308"/>
                <w:placeholder>
                  <w:docPart w:val="EF6FB3DE8DBB4EB1A4BB6E1AA0480F6C"/>
                </w:placeholder>
                <w:temporary/>
                <w:showingPlcHdr/>
                <w15:appearance w15:val="hidden"/>
              </w:sdtPr>
              <w:sdtContent>
                <w:r w:rsidR="005C237A">
                  <w:t>Passport number</w:t>
                </w:r>
              </w:sdtContent>
            </w:sdt>
          </w:p>
        </w:tc>
        <w:sdt>
          <w:sdtPr>
            <w:alias w:val="Enter passport number:"/>
            <w:tag w:val="Enter passport number:"/>
            <w:id w:val="1810208125"/>
            <w:placeholder>
              <w:docPart w:val="4D10ECF45AD3417690CA107D31967FAC"/>
            </w:placeholder>
            <w:temporary/>
            <w:showingPlcHdr/>
            <w15:appearance w15:val="hidden"/>
          </w:sdtPr>
          <w:sdtContent>
            <w:tc>
              <w:tcPr>
                <w:tcW w:w="4680" w:type="dxa"/>
              </w:tcPr>
              <w:p w14:paraId="2AF74EA8" w14:textId="77777777" w:rsidR="00E70901" w:rsidRPr="00195FFA" w:rsidRDefault="00195FFA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passport number</w:t>
                </w:r>
              </w:p>
            </w:tc>
          </w:sdtContent>
        </w:sdt>
      </w:tr>
      <w:tr w:rsidR="00E70901" w14:paraId="229ED648" w14:textId="77777777" w:rsidTr="002D0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1D20C5A8" w14:textId="77777777" w:rsidR="00E70901" w:rsidRDefault="00000000" w:rsidP="00591903">
            <w:sdt>
              <w:sdtPr>
                <w:alias w:val="Driver’s license number:"/>
                <w:tag w:val="Driver’s license number:"/>
                <w:id w:val="1803726912"/>
                <w:placeholder>
                  <w:docPart w:val="F3C73E6DF0D746879CB199F63602FDF5"/>
                </w:placeholder>
                <w:temporary/>
                <w:showingPlcHdr/>
                <w15:appearance w15:val="hidden"/>
              </w:sdtPr>
              <w:sdtContent>
                <w:r w:rsidR="005C237A">
                  <w:t>Driver’s license number</w:t>
                </w:r>
              </w:sdtContent>
            </w:sdt>
          </w:p>
        </w:tc>
        <w:sdt>
          <w:sdtPr>
            <w:alias w:val="Enter driver’s license number:"/>
            <w:tag w:val="Enter driver’s license number:"/>
            <w:id w:val="282769440"/>
            <w:placeholder>
              <w:docPart w:val="7B7E81FE567A4C35A8C240F1DA31B035"/>
            </w:placeholder>
            <w:temporary/>
            <w:showingPlcHdr/>
            <w15:appearance w15:val="hidden"/>
          </w:sdtPr>
          <w:sdtContent>
            <w:tc>
              <w:tcPr>
                <w:tcW w:w="4680" w:type="dxa"/>
              </w:tcPr>
              <w:p w14:paraId="0D4B739C" w14:textId="77777777" w:rsidR="00E70901" w:rsidRPr="00195FFA" w:rsidRDefault="00195FFA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driver’s license number</w:t>
                </w:r>
              </w:p>
            </w:tc>
          </w:sdtContent>
        </w:sdt>
      </w:tr>
    </w:tbl>
    <w:p w14:paraId="428F3AE2" w14:textId="77777777" w:rsidR="00E70901" w:rsidRDefault="00000000">
      <w:pPr>
        <w:pStyle w:val="Heading1"/>
      </w:pPr>
      <w:sdt>
        <w:sdtPr>
          <w:alias w:val="Business information:"/>
          <w:tag w:val="Business information:"/>
          <w:id w:val="-125930082"/>
          <w:placeholder>
            <w:docPart w:val="F9C0560AAA544A54A3C60BE21F14EED0"/>
          </w:placeholder>
          <w:temporary/>
          <w:showingPlcHdr/>
          <w15:appearance w15:val="hidden"/>
        </w:sdtPr>
        <w:sdtContent>
          <w:r w:rsidR="003E1700">
            <w:t>Business Information</w:t>
          </w:r>
        </w:sdtContent>
      </w:sdt>
    </w:p>
    <w:tbl>
      <w:tblPr>
        <w:tblStyle w:val="ListTable6Colorful-Accent1"/>
        <w:tblW w:w="5000" w:type="pct"/>
        <w:tblLayout w:type="fixed"/>
        <w:tblLook w:val="04A0" w:firstRow="1" w:lastRow="0" w:firstColumn="1" w:lastColumn="0" w:noHBand="0" w:noVBand="1"/>
        <w:tblDescription w:val="Business information table"/>
      </w:tblPr>
      <w:tblGrid>
        <w:gridCol w:w="4680"/>
        <w:gridCol w:w="4680"/>
      </w:tblGrid>
      <w:tr w:rsidR="00E70901" w14:paraId="271AD3BD" w14:textId="77777777" w:rsidTr="002D06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BD2C8D2" w14:textId="77777777" w:rsidR="00E70901" w:rsidRDefault="00000000" w:rsidP="00591903">
            <w:sdt>
              <w:sdtPr>
                <w:alias w:val="Company:"/>
                <w:tag w:val="Company:"/>
                <w:id w:val="-2059469422"/>
                <w:placeholder>
                  <w:docPart w:val="8B1A69E2FE214BC49A9E19F0C8CC1B77"/>
                </w:placeholder>
                <w:temporary/>
                <w:showingPlcHdr/>
                <w15:appearance w15:val="hidden"/>
              </w:sdtPr>
              <w:sdtContent>
                <w:r w:rsidR="003E1700">
                  <w:t>Company</w:t>
                </w:r>
              </w:sdtContent>
            </w:sdt>
          </w:p>
        </w:tc>
        <w:sdt>
          <w:sdtPr>
            <w:alias w:val="Enter company:"/>
            <w:tag w:val="Enter company:"/>
            <w:id w:val="-577818790"/>
            <w:placeholder>
              <w:docPart w:val="53863E8CEE194FA69194B0D4230993B7"/>
            </w:placeholder>
            <w:temporary/>
            <w:showingPlcHdr/>
            <w15:appearance w15:val="hidden"/>
          </w:sdtPr>
          <w:sdtContent>
            <w:tc>
              <w:tcPr>
                <w:tcW w:w="4675" w:type="dxa"/>
              </w:tcPr>
              <w:p w14:paraId="306ED62A" w14:textId="77777777" w:rsidR="00E70901" w:rsidRPr="00195FFA" w:rsidRDefault="00195FFA" w:rsidP="00591903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company</w:t>
                </w:r>
              </w:p>
            </w:tc>
          </w:sdtContent>
        </w:sdt>
      </w:tr>
      <w:tr w:rsidR="00E70901" w14:paraId="509DF985" w14:textId="77777777" w:rsidTr="002D0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B39C244" w14:textId="77777777" w:rsidR="00E70901" w:rsidRDefault="00000000" w:rsidP="00591903">
            <w:sdt>
              <w:sdtPr>
                <w:alias w:val="Business address:"/>
                <w:tag w:val="Business address:"/>
                <w:id w:val="609475670"/>
                <w:placeholder>
                  <w:docPart w:val="C1DDB4FCE5C04DD6A041132A1B717653"/>
                </w:placeholder>
                <w:temporary/>
                <w:showingPlcHdr/>
                <w15:appearance w15:val="hidden"/>
              </w:sdtPr>
              <w:sdtContent>
                <w:r w:rsidR="003E1700">
                  <w:t>Business address</w:t>
                </w:r>
              </w:sdtContent>
            </w:sdt>
          </w:p>
        </w:tc>
        <w:sdt>
          <w:sdtPr>
            <w:alias w:val="Enter business address:"/>
            <w:tag w:val="Enter business address:"/>
            <w:id w:val="304201677"/>
            <w:placeholder>
              <w:docPart w:val="FD3DC037D6FE474E972C7894F9B47EED"/>
            </w:placeholder>
            <w:temporary/>
            <w:showingPlcHdr/>
            <w15:appearance w15:val="hidden"/>
          </w:sdtPr>
          <w:sdtContent>
            <w:tc>
              <w:tcPr>
                <w:tcW w:w="4675" w:type="dxa"/>
              </w:tcPr>
              <w:p w14:paraId="01DE84EC" w14:textId="77777777" w:rsidR="00E70901" w:rsidRPr="00195FFA" w:rsidRDefault="00195FFA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business address</w:t>
                </w:r>
              </w:p>
            </w:tc>
          </w:sdtContent>
        </w:sdt>
      </w:tr>
      <w:tr w:rsidR="00E70901" w14:paraId="31C91E52" w14:textId="77777777" w:rsidTr="002D0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77A4E77" w14:textId="77777777" w:rsidR="00E70901" w:rsidRDefault="00000000" w:rsidP="00591903">
            <w:sdt>
              <w:sdtPr>
                <w:alias w:val="Job title:"/>
                <w:tag w:val="Job title:"/>
                <w:id w:val="905102151"/>
                <w:placeholder>
                  <w:docPart w:val="237FEFCCFD7A462E9C941BE7879FE718"/>
                </w:placeholder>
                <w:temporary/>
                <w:showingPlcHdr/>
                <w15:appearance w15:val="hidden"/>
              </w:sdtPr>
              <w:sdtContent>
                <w:r w:rsidR="003E1700">
                  <w:t>Job title</w:t>
                </w:r>
              </w:sdtContent>
            </w:sdt>
          </w:p>
        </w:tc>
        <w:sdt>
          <w:sdtPr>
            <w:alias w:val="Enter job title:"/>
            <w:tag w:val="Enter job title:"/>
            <w:id w:val="31007792"/>
            <w:placeholder>
              <w:docPart w:val="4D99ED46E3A94FE2B110E40539BB2831"/>
            </w:placeholder>
            <w:temporary/>
            <w:showingPlcHdr/>
            <w15:appearance w15:val="hidden"/>
          </w:sdtPr>
          <w:sdtContent>
            <w:tc>
              <w:tcPr>
                <w:tcW w:w="4675" w:type="dxa"/>
              </w:tcPr>
              <w:p w14:paraId="0A211256" w14:textId="77777777" w:rsidR="00E70901" w:rsidRPr="00195FFA" w:rsidRDefault="00195FFA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job title</w:t>
                </w:r>
              </w:p>
            </w:tc>
          </w:sdtContent>
        </w:sdt>
      </w:tr>
      <w:tr w:rsidR="00E70901" w14:paraId="1EC898B5" w14:textId="77777777" w:rsidTr="002D0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B9D08A8" w14:textId="77777777" w:rsidR="00E70901" w:rsidRDefault="00000000" w:rsidP="00591903">
            <w:sdt>
              <w:sdtPr>
                <w:alias w:val="Business phone:"/>
                <w:tag w:val="Business phone:"/>
                <w:id w:val="1723395113"/>
                <w:placeholder>
                  <w:docPart w:val="0EA41453240E490E908E2492ABA36D8C"/>
                </w:placeholder>
                <w:temporary/>
                <w:showingPlcHdr/>
                <w15:appearance w15:val="hidden"/>
              </w:sdtPr>
              <w:sdtContent>
                <w:r w:rsidR="003E1700">
                  <w:t>Business phone</w:t>
                </w:r>
              </w:sdtContent>
            </w:sdt>
          </w:p>
        </w:tc>
        <w:sdt>
          <w:sdtPr>
            <w:alias w:val="Enter business phone:"/>
            <w:tag w:val="Enter business phone:"/>
            <w:id w:val="-425734043"/>
            <w:placeholder>
              <w:docPart w:val="975E8AE33EAB4FB4B204D2ED3CBF62FA"/>
            </w:placeholder>
            <w:temporary/>
            <w:showingPlcHdr/>
            <w15:appearance w15:val="hidden"/>
          </w:sdtPr>
          <w:sdtContent>
            <w:tc>
              <w:tcPr>
                <w:tcW w:w="4675" w:type="dxa"/>
              </w:tcPr>
              <w:p w14:paraId="2261D8D8" w14:textId="77777777" w:rsidR="00E70901" w:rsidRPr="00195FFA" w:rsidRDefault="00195FFA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business phone</w:t>
                </w:r>
              </w:p>
            </w:tc>
          </w:sdtContent>
        </w:sdt>
      </w:tr>
      <w:tr w:rsidR="00E70901" w14:paraId="300CB546" w14:textId="77777777" w:rsidTr="002D0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097211D" w14:textId="77777777" w:rsidR="00E70901" w:rsidRDefault="00000000" w:rsidP="00591903">
            <w:sdt>
              <w:sdtPr>
                <w:alias w:val="Business fax:"/>
                <w:tag w:val="Business fax:"/>
                <w:id w:val="681792278"/>
                <w:placeholder>
                  <w:docPart w:val="FE36F31E634C4CA393EDC71BEF0D86BD"/>
                </w:placeholder>
                <w:temporary/>
                <w:showingPlcHdr/>
                <w15:appearance w15:val="hidden"/>
              </w:sdtPr>
              <w:sdtContent>
                <w:r w:rsidR="003E1700">
                  <w:t>Business fax</w:t>
                </w:r>
              </w:sdtContent>
            </w:sdt>
          </w:p>
        </w:tc>
        <w:sdt>
          <w:sdtPr>
            <w:alias w:val="Enter business fax:"/>
            <w:tag w:val="Enter business fax:"/>
            <w:id w:val="1424071579"/>
            <w:placeholder>
              <w:docPart w:val="A213BFB05E1D4E0284354FB917F04DCA"/>
            </w:placeholder>
            <w:temporary/>
            <w:showingPlcHdr/>
            <w15:appearance w15:val="hidden"/>
          </w:sdtPr>
          <w:sdtContent>
            <w:tc>
              <w:tcPr>
                <w:tcW w:w="4675" w:type="dxa"/>
              </w:tcPr>
              <w:p w14:paraId="10DE0258" w14:textId="77777777" w:rsidR="00E70901" w:rsidRDefault="00195FFA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business fax</w:t>
                </w:r>
              </w:p>
            </w:tc>
          </w:sdtContent>
        </w:sdt>
      </w:tr>
      <w:tr w:rsidR="00E70901" w14:paraId="572EFF61" w14:textId="77777777" w:rsidTr="002D0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29306F5" w14:textId="77777777" w:rsidR="00E70901" w:rsidRDefault="00000000" w:rsidP="00591903">
            <w:sdt>
              <w:sdtPr>
                <w:alias w:val="Business e-mail address:"/>
                <w:tag w:val="Business e-mail address:"/>
                <w:id w:val="997235290"/>
                <w:placeholder>
                  <w:docPart w:val="09DEB262CB914A1E9ADEBA75E1474715"/>
                </w:placeholder>
                <w:temporary/>
                <w:showingPlcHdr/>
                <w15:appearance w15:val="hidden"/>
              </w:sdtPr>
              <w:sdtContent>
                <w:r w:rsidR="00FA1805">
                  <w:t>Business e</w:t>
                </w:r>
                <w:r w:rsidR="003E1700">
                  <w:t>mail address</w:t>
                </w:r>
              </w:sdtContent>
            </w:sdt>
          </w:p>
        </w:tc>
        <w:sdt>
          <w:sdtPr>
            <w:alias w:val="Enter business e-mail address:"/>
            <w:tag w:val="Enter business e-mail address:"/>
            <w:id w:val="851834482"/>
            <w:placeholder>
              <w:docPart w:val="9957BC9CA0044FA8BC965D5D621A63F6"/>
            </w:placeholder>
            <w:temporary/>
            <w:showingPlcHdr/>
            <w15:appearance w15:val="hidden"/>
          </w:sdtPr>
          <w:sdtContent>
            <w:tc>
              <w:tcPr>
                <w:tcW w:w="4675" w:type="dxa"/>
              </w:tcPr>
              <w:p w14:paraId="0D7EDE9E" w14:textId="77777777" w:rsidR="00E70901" w:rsidRPr="00195FFA" w:rsidRDefault="00FA1805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business e</w:t>
                </w:r>
                <w:r w:rsidR="00195FFA">
                  <w:t>mail address</w:t>
                </w:r>
              </w:p>
            </w:tc>
          </w:sdtContent>
        </w:sdt>
      </w:tr>
      <w:tr w:rsidR="00E70901" w14:paraId="284809B3" w14:textId="77777777" w:rsidTr="002D0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1081DFB" w14:textId="77777777" w:rsidR="00E70901" w:rsidRDefault="00000000" w:rsidP="00591903">
            <w:sdt>
              <w:sdtPr>
                <w:alias w:val="Manager’s name and phone:"/>
                <w:tag w:val="Manager’s name and phone:"/>
                <w:id w:val="-972755600"/>
                <w:placeholder>
                  <w:docPart w:val="D9075513DAE54366A03FC560E6F48F53"/>
                </w:placeholder>
                <w:temporary/>
                <w:showingPlcHdr/>
                <w15:appearance w15:val="hidden"/>
              </w:sdtPr>
              <w:sdtContent>
                <w:r w:rsidR="003E1700">
                  <w:t>Manager’s name and phone</w:t>
                </w:r>
              </w:sdtContent>
            </w:sdt>
          </w:p>
        </w:tc>
        <w:sdt>
          <w:sdtPr>
            <w:alias w:val="Enter manager’s name and phone:"/>
            <w:tag w:val="Enter manager’s name and phone:"/>
            <w:id w:val="-1197935527"/>
            <w:placeholder>
              <w:docPart w:val="211CBE0D34A54E0DA4D0E7502DF7536C"/>
            </w:placeholder>
            <w:temporary/>
            <w:showingPlcHdr/>
            <w15:appearance w15:val="hidden"/>
          </w:sdtPr>
          <w:sdtContent>
            <w:tc>
              <w:tcPr>
                <w:tcW w:w="4675" w:type="dxa"/>
              </w:tcPr>
              <w:p w14:paraId="6F72F5AE" w14:textId="77777777" w:rsidR="00E70901" w:rsidRPr="00195FFA" w:rsidRDefault="00195FFA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manager’s name and phone</w:t>
                </w:r>
              </w:p>
            </w:tc>
          </w:sdtContent>
        </w:sdt>
      </w:tr>
      <w:tr w:rsidR="00E70901" w14:paraId="6345A4D3" w14:textId="77777777" w:rsidTr="002D0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EA8EAAC" w14:textId="77777777" w:rsidR="00E70901" w:rsidRDefault="00000000" w:rsidP="00591903">
            <w:sdt>
              <w:sdtPr>
                <w:alias w:val="Assistant’s name and phone:"/>
                <w:tag w:val="Assistant’s name and phone:"/>
                <w:id w:val="-1605575675"/>
                <w:placeholder>
                  <w:docPart w:val="8A0136C7E2434599BCC17E47E98C33C2"/>
                </w:placeholder>
                <w:temporary/>
                <w:showingPlcHdr/>
                <w15:appearance w15:val="hidden"/>
              </w:sdtPr>
              <w:sdtContent>
                <w:r w:rsidR="008E01D7" w:rsidRPr="008E01D7">
                  <w:t>Assistant’s name and phone</w:t>
                </w:r>
              </w:sdtContent>
            </w:sdt>
          </w:p>
        </w:tc>
        <w:sdt>
          <w:sdtPr>
            <w:alias w:val="Enter assistant’s name and phone:"/>
            <w:tag w:val="Enter assistant’s name and phone:"/>
            <w:id w:val="-385875399"/>
            <w:placeholder>
              <w:docPart w:val="534B96647DCD49F18A7FE72C9871BDB1"/>
            </w:placeholder>
            <w:temporary/>
            <w:showingPlcHdr/>
            <w15:appearance w15:val="hidden"/>
          </w:sdtPr>
          <w:sdtContent>
            <w:tc>
              <w:tcPr>
                <w:tcW w:w="4675" w:type="dxa"/>
              </w:tcPr>
              <w:p w14:paraId="613FAFBC" w14:textId="77777777" w:rsidR="00E70901" w:rsidRPr="00FD6E01" w:rsidRDefault="00FD6E01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 xml:space="preserve">Enter </w:t>
                </w:r>
                <w:r w:rsidRPr="008E01D7">
                  <w:t>assistant’s name and phone</w:t>
                </w:r>
              </w:p>
            </w:tc>
          </w:sdtContent>
        </w:sdt>
      </w:tr>
      <w:tr w:rsidR="00E70901" w14:paraId="048670EC" w14:textId="77777777" w:rsidTr="002D0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1D11137" w14:textId="77777777" w:rsidR="00E70901" w:rsidRDefault="00000000" w:rsidP="00591903">
            <w:sdt>
              <w:sdtPr>
                <w:alias w:val="Web page address:"/>
                <w:tag w:val="Web page address:"/>
                <w:id w:val="1370873625"/>
                <w:placeholder>
                  <w:docPart w:val="F018A134E08045479D58CA29F001DD73"/>
                </w:placeholder>
                <w:temporary/>
                <w:showingPlcHdr/>
                <w15:appearance w15:val="hidden"/>
              </w:sdtPr>
              <w:sdtContent>
                <w:r w:rsidR="003E1700">
                  <w:t>Web page address</w:t>
                </w:r>
              </w:sdtContent>
            </w:sdt>
          </w:p>
        </w:tc>
        <w:sdt>
          <w:sdtPr>
            <w:alias w:val="Enter web page address:"/>
            <w:tag w:val="Enter web page address:"/>
            <w:id w:val="-1798136137"/>
            <w:placeholder>
              <w:docPart w:val="096CFCB7D59046BBB9EB087E09E945D3"/>
            </w:placeholder>
            <w:temporary/>
            <w:showingPlcHdr/>
            <w15:appearance w15:val="hidden"/>
          </w:sdtPr>
          <w:sdtContent>
            <w:tc>
              <w:tcPr>
                <w:tcW w:w="4675" w:type="dxa"/>
              </w:tcPr>
              <w:p w14:paraId="4C8E274C" w14:textId="77777777" w:rsidR="00E70901" w:rsidRPr="00FD6E01" w:rsidRDefault="00FD6E01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web page address</w:t>
                </w:r>
              </w:p>
            </w:tc>
          </w:sdtContent>
        </w:sdt>
      </w:tr>
    </w:tbl>
    <w:sdt>
      <w:sdtPr>
        <w:alias w:val="Emergency and Medical Information:"/>
        <w:tag w:val="Emergency and Medical Information:"/>
        <w:id w:val="1692333564"/>
        <w:placeholder>
          <w:docPart w:val="8F230205DA7E478A82006401527DF40F"/>
        </w:placeholder>
        <w:temporary/>
        <w:showingPlcHdr/>
        <w15:appearance w15:val="hidden"/>
      </w:sdtPr>
      <w:sdtContent>
        <w:p w14:paraId="34A6BDD7" w14:textId="77777777" w:rsidR="00E70901" w:rsidRPr="00725D0A" w:rsidRDefault="00725D0A">
          <w:pPr>
            <w:pStyle w:val="Heading1"/>
            <w:keepNext/>
            <w:keepLines/>
          </w:pPr>
          <w:r>
            <w:t>Emergency and Medical Information</w:t>
          </w:r>
        </w:p>
      </w:sdtContent>
    </w:sdt>
    <w:tbl>
      <w:tblPr>
        <w:tblStyle w:val="ListTable6Colorful-Accent1"/>
        <w:tblW w:w="5000" w:type="pct"/>
        <w:tblLayout w:type="fixed"/>
        <w:tblLook w:val="04A0" w:firstRow="1" w:lastRow="0" w:firstColumn="1" w:lastColumn="0" w:noHBand="0" w:noVBand="1"/>
        <w:tblDescription w:val="Emergency and medical information table"/>
      </w:tblPr>
      <w:tblGrid>
        <w:gridCol w:w="4680"/>
        <w:gridCol w:w="4680"/>
      </w:tblGrid>
      <w:tr w:rsidR="00E70901" w14:paraId="57791887" w14:textId="77777777" w:rsidTr="002D06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alias w:val="In case of emergency, contact:"/>
            <w:tag w:val="In case of emergency, contact:"/>
            <w:id w:val="1059902139"/>
            <w:placeholder>
              <w:docPart w:val="11A4A6BF58584A4B9888BA09DABBA16F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75" w:type="dxa"/>
              </w:tcPr>
              <w:p w14:paraId="7BCDAC1B" w14:textId="77777777" w:rsidR="00E70901" w:rsidRPr="00E07A9C" w:rsidRDefault="00E07A9C" w:rsidP="00591903">
                <w:r>
                  <w:t>In case of emergency, contact</w:t>
                </w:r>
              </w:p>
            </w:tc>
          </w:sdtContent>
        </w:sdt>
        <w:sdt>
          <w:sdtPr>
            <w:alias w:val="Enter in case of emergency, contact:"/>
            <w:tag w:val="Enter in case of emergency, contact:"/>
            <w:id w:val="-1705621462"/>
            <w:placeholder>
              <w:docPart w:val="071A28196C424D40915969CCC9392BA1"/>
            </w:placeholder>
            <w:temporary/>
            <w:showingPlcHdr/>
            <w15:appearance w15:val="hidden"/>
          </w:sdtPr>
          <w:sdtContent>
            <w:tc>
              <w:tcPr>
                <w:tcW w:w="4675" w:type="dxa"/>
              </w:tcPr>
              <w:p w14:paraId="1C508132" w14:textId="77777777" w:rsidR="00E70901" w:rsidRPr="00FD6E01" w:rsidRDefault="00FD6E01" w:rsidP="00591903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in case of emergency, contact</w:t>
                </w:r>
              </w:p>
            </w:tc>
          </w:sdtContent>
        </w:sdt>
      </w:tr>
      <w:tr w:rsidR="00E70901" w14:paraId="137FFF92" w14:textId="77777777" w:rsidTr="002D0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alias w:val="Emergency contact’s address:"/>
            <w:tag w:val="Emergency contact’s address:"/>
            <w:id w:val="873348252"/>
            <w:placeholder>
              <w:docPart w:val="26685D7A6FC54177A93A0E4DE9006A3B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75" w:type="dxa"/>
              </w:tcPr>
              <w:p w14:paraId="5BAEEA2D" w14:textId="77777777" w:rsidR="00E70901" w:rsidRPr="00725D0A" w:rsidRDefault="00725D0A" w:rsidP="00725D0A">
                <w:r>
                  <w:t>Emergency contact’s address</w:t>
                </w:r>
              </w:p>
            </w:tc>
          </w:sdtContent>
        </w:sdt>
        <w:sdt>
          <w:sdtPr>
            <w:alias w:val="Enter emergency contact’s address:"/>
            <w:tag w:val="Enter emergency contact’s address:"/>
            <w:id w:val="-1968422646"/>
            <w:placeholder>
              <w:docPart w:val="855C83EFBB364B83A43105174A6B5DD0"/>
            </w:placeholder>
            <w:temporary/>
            <w:showingPlcHdr/>
            <w15:appearance w15:val="hidden"/>
          </w:sdtPr>
          <w:sdtContent>
            <w:tc>
              <w:tcPr>
                <w:tcW w:w="4675" w:type="dxa"/>
              </w:tcPr>
              <w:p w14:paraId="605AB935" w14:textId="77777777" w:rsidR="00E70901" w:rsidRPr="00FD6E01" w:rsidRDefault="00FD6E01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emergency contact’s address</w:t>
                </w:r>
              </w:p>
            </w:tc>
          </w:sdtContent>
        </w:sdt>
      </w:tr>
      <w:tr w:rsidR="00E70901" w14:paraId="5471CAA6" w14:textId="77777777" w:rsidTr="002D0658">
        <w:sdt>
          <w:sdtPr>
            <w:alias w:val="Emergency contact’s phone:"/>
            <w:tag w:val="Emergency contact’s phone:"/>
            <w:id w:val="-2101097343"/>
            <w:placeholder>
              <w:docPart w:val="492298678447404BAEF7D62A410E77AF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75" w:type="dxa"/>
              </w:tcPr>
              <w:p w14:paraId="307C4B4C" w14:textId="77777777" w:rsidR="00E70901" w:rsidRPr="00E07A9C" w:rsidRDefault="00E07A9C" w:rsidP="00591903">
                <w:r>
                  <w:t>Emergency contact’s phone</w:t>
                </w:r>
              </w:p>
            </w:tc>
          </w:sdtContent>
        </w:sdt>
        <w:sdt>
          <w:sdtPr>
            <w:alias w:val="Enter emergency contact’s phone:"/>
            <w:tag w:val="Enter emergency contact’s phone:"/>
            <w:id w:val="-252516077"/>
            <w:placeholder>
              <w:docPart w:val="C80ED1C46F594C5495CEDE404F94B35A"/>
            </w:placeholder>
            <w:temporary/>
            <w:showingPlcHdr/>
            <w15:appearance w15:val="hidden"/>
          </w:sdtPr>
          <w:sdtContent>
            <w:tc>
              <w:tcPr>
                <w:tcW w:w="4675" w:type="dxa"/>
              </w:tcPr>
              <w:p w14:paraId="2B61727C" w14:textId="77777777" w:rsidR="00E70901" w:rsidRPr="00FD6E01" w:rsidRDefault="00FD6E01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emergency contact’s phone</w:t>
                </w:r>
              </w:p>
            </w:tc>
          </w:sdtContent>
        </w:sdt>
      </w:tr>
      <w:tr w:rsidR="00E70901" w14:paraId="624D4982" w14:textId="77777777" w:rsidTr="002D0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alias w:val="Doctor’s name:"/>
            <w:tag w:val="Doctor’s name:"/>
            <w:id w:val="580566256"/>
            <w:placeholder>
              <w:docPart w:val="1010B1CC23194A0F925E7D428016D543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75" w:type="dxa"/>
              </w:tcPr>
              <w:p w14:paraId="2C7826B6" w14:textId="77777777" w:rsidR="00E70901" w:rsidRPr="00E07A9C" w:rsidRDefault="00E07A9C" w:rsidP="00591903">
                <w:r>
                  <w:t>Doctor’s name</w:t>
                </w:r>
              </w:p>
            </w:tc>
          </w:sdtContent>
        </w:sdt>
        <w:sdt>
          <w:sdtPr>
            <w:alias w:val="Enter doctor’s name:"/>
            <w:tag w:val="Enter doctor’s name:"/>
            <w:id w:val="828634562"/>
            <w:placeholder>
              <w:docPart w:val="1AE73598C0DD4FA7B5634F16CD3EC365"/>
            </w:placeholder>
            <w:temporary/>
            <w:showingPlcHdr/>
            <w15:appearance w15:val="hidden"/>
          </w:sdtPr>
          <w:sdtContent>
            <w:tc>
              <w:tcPr>
                <w:tcW w:w="4675" w:type="dxa"/>
              </w:tcPr>
              <w:p w14:paraId="1871D6E2" w14:textId="77777777" w:rsidR="00E70901" w:rsidRPr="00FD6E01" w:rsidRDefault="00FD6E01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doctor’s name</w:t>
                </w:r>
              </w:p>
            </w:tc>
          </w:sdtContent>
        </w:sdt>
      </w:tr>
      <w:tr w:rsidR="00E70901" w14:paraId="23B20912" w14:textId="77777777" w:rsidTr="002D0658">
        <w:sdt>
          <w:sdtPr>
            <w:alias w:val="Doctor’s phone:"/>
            <w:tag w:val="Doctor’s phone:"/>
            <w:id w:val="-372691827"/>
            <w:placeholder>
              <w:docPart w:val="AEDB8B52099246D89AE4E8DAFA8AD2F6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75" w:type="dxa"/>
              </w:tcPr>
              <w:p w14:paraId="4A09DCEA" w14:textId="77777777" w:rsidR="00E70901" w:rsidRPr="00E07A9C" w:rsidRDefault="00E07A9C" w:rsidP="00591903">
                <w:r>
                  <w:t>Doctor’s phone</w:t>
                </w:r>
              </w:p>
            </w:tc>
          </w:sdtContent>
        </w:sdt>
        <w:sdt>
          <w:sdtPr>
            <w:alias w:val="Enter doctor’s phone:"/>
            <w:tag w:val="Enter doctor’s phone:"/>
            <w:id w:val="540874781"/>
            <w:placeholder>
              <w:docPart w:val="E8A240813AD648288142E0088B9DBA64"/>
            </w:placeholder>
            <w:temporary/>
            <w:showingPlcHdr/>
            <w15:appearance w15:val="hidden"/>
          </w:sdtPr>
          <w:sdtContent>
            <w:tc>
              <w:tcPr>
                <w:tcW w:w="4675" w:type="dxa"/>
              </w:tcPr>
              <w:p w14:paraId="776CCAEE" w14:textId="77777777" w:rsidR="00E70901" w:rsidRPr="00FD6E01" w:rsidRDefault="00FD6E01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doctor’s phone</w:t>
                </w:r>
              </w:p>
            </w:tc>
          </w:sdtContent>
        </w:sdt>
      </w:tr>
      <w:tr w:rsidR="00E70901" w14:paraId="5AA1AB14" w14:textId="77777777" w:rsidTr="002D0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alias w:val="Doctor’s address:"/>
            <w:tag w:val="Doctor’s address:"/>
            <w:id w:val="-1751343252"/>
            <w:placeholder>
              <w:docPart w:val="AB7E352A0F104BDDB579DC48B23A64DF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75" w:type="dxa"/>
              </w:tcPr>
              <w:p w14:paraId="0012ADB7" w14:textId="77777777" w:rsidR="00E70901" w:rsidRPr="00725D0A" w:rsidRDefault="00725D0A" w:rsidP="00725D0A">
                <w:r>
                  <w:t>Doctor’s address</w:t>
                </w:r>
              </w:p>
            </w:tc>
          </w:sdtContent>
        </w:sdt>
        <w:sdt>
          <w:sdtPr>
            <w:alias w:val="Enter doctor’s address:"/>
            <w:tag w:val="Enter doctor’s address:"/>
            <w:id w:val="343684525"/>
            <w:placeholder>
              <w:docPart w:val="CB80E30D43814FB88F7BBEC22D111ECE"/>
            </w:placeholder>
            <w:temporary/>
            <w:showingPlcHdr/>
            <w15:appearance w15:val="hidden"/>
          </w:sdtPr>
          <w:sdtContent>
            <w:tc>
              <w:tcPr>
                <w:tcW w:w="4675" w:type="dxa"/>
              </w:tcPr>
              <w:p w14:paraId="679F0578" w14:textId="77777777" w:rsidR="00E70901" w:rsidRPr="00FD6E01" w:rsidRDefault="00FD6E01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doctor’s address</w:t>
                </w:r>
              </w:p>
            </w:tc>
          </w:sdtContent>
        </w:sdt>
      </w:tr>
      <w:tr w:rsidR="00E70901" w14:paraId="7963E870" w14:textId="77777777" w:rsidTr="002D0658">
        <w:sdt>
          <w:sdtPr>
            <w:alias w:val="Medical insurance carrier and member number:"/>
            <w:tag w:val="Medical insurance carrier and member number:"/>
            <w:id w:val="149335323"/>
            <w:placeholder>
              <w:docPart w:val="792867F2987C4FDAA3F9C6E0BF2648FC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75" w:type="dxa"/>
              </w:tcPr>
              <w:p w14:paraId="072D079E" w14:textId="77777777" w:rsidR="00E70901" w:rsidRPr="00E07A9C" w:rsidRDefault="00E07A9C" w:rsidP="00591903">
                <w:r>
                  <w:t>Medical insurance carrier and member number</w:t>
                </w:r>
              </w:p>
            </w:tc>
          </w:sdtContent>
        </w:sdt>
        <w:sdt>
          <w:sdtPr>
            <w:alias w:val="Enter medical insurance carrier and member number:"/>
            <w:tag w:val="Enter medical insurance carrier and member number:"/>
            <w:id w:val="-375861834"/>
            <w:placeholder>
              <w:docPart w:val="223FEBADF3DB4753AC7AFE45B707C94E"/>
            </w:placeholder>
            <w:temporary/>
            <w:showingPlcHdr/>
            <w15:appearance w15:val="hidden"/>
          </w:sdtPr>
          <w:sdtContent>
            <w:tc>
              <w:tcPr>
                <w:tcW w:w="4675" w:type="dxa"/>
              </w:tcPr>
              <w:p w14:paraId="6589FAB5" w14:textId="77777777" w:rsidR="00E70901" w:rsidRPr="00FD6E01" w:rsidRDefault="00FD6E01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medical insurance carrier and member number</w:t>
                </w:r>
              </w:p>
            </w:tc>
          </w:sdtContent>
        </w:sdt>
      </w:tr>
      <w:tr w:rsidR="00E70901" w14:paraId="103E7382" w14:textId="77777777" w:rsidTr="002D0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alias w:val="Blood type:"/>
            <w:tag w:val="Blood type:"/>
            <w:id w:val="1449356771"/>
            <w:placeholder>
              <w:docPart w:val="1BC87833EF0D43E6B302D35E4D9BC58A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75" w:type="dxa"/>
              </w:tcPr>
              <w:p w14:paraId="08D9061B" w14:textId="77777777" w:rsidR="00E70901" w:rsidRPr="00E07A9C" w:rsidRDefault="00E07A9C" w:rsidP="00591903">
                <w:r>
                  <w:t>Blood type</w:t>
                </w:r>
              </w:p>
            </w:tc>
          </w:sdtContent>
        </w:sdt>
        <w:sdt>
          <w:sdtPr>
            <w:alias w:val="Enter blood type:"/>
            <w:tag w:val="Enter blood type:"/>
            <w:id w:val="156505225"/>
            <w:placeholder>
              <w:docPart w:val="0D64202EFDB540F3886161BD1F93ADE0"/>
            </w:placeholder>
            <w:temporary/>
            <w:showingPlcHdr/>
            <w15:appearance w15:val="hidden"/>
          </w:sdtPr>
          <w:sdtContent>
            <w:tc>
              <w:tcPr>
                <w:tcW w:w="4675" w:type="dxa"/>
              </w:tcPr>
              <w:p w14:paraId="08CBDF34" w14:textId="77777777" w:rsidR="00E70901" w:rsidRPr="00FD6E01" w:rsidRDefault="00FD6E01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blood type</w:t>
                </w:r>
              </w:p>
            </w:tc>
          </w:sdtContent>
        </w:sdt>
      </w:tr>
      <w:tr w:rsidR="00E70901" w14:paraId="22CB3CED" w14:textId="77777777" w:rsidTr="002D0658">
        <w:sdt>
          <w:sdtPr>
            <w:alias w:val="Known medical conditions:"/>
            <w:tag w:val="Known medical conditions:"/>
            <w:id w:val="-1324047987"/>
            <w:placeholder>
              <w:docPart w:val="60AA0CF7DFCF48C78FA18E8D62C5B7F8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75" w:type="dxa"/>
              </w:tcPr>
              <w:p w14:paraId="46E1FCBF" w14:textId="77777777" w:rsidR="00E70901" w:rsidRPr="009D2DDE" w:rsidRDefault="009D2DDE" w:rsidP="00591903">
                <w:r>
                  <w:t>Known medical conditions</w:t>
                </w:r>
              </w:p>
            </w:tc>
          </w:sdtContent>
        </w:sdt>
        <w:sdt>
          <w:sdtPr>
            <w:alias w:val="Enter known medical conditions:"/>
            <w:tag w:val="Enter known medical conditions:"/>
            <w:id w:val="1411275141"/>
            <w:placeholder>
              <w:docPart w:val="8410D37C02E74CFDBA394D1C84CB982E"/>
            </w:placeholder>
            <w:temporary/>
            <w:showingPlcHdr/>
            <w15:appearance w15:val="hidden"/>
          </w:sdtPr>
          <w:sdtContent>
            <w:tc>
              <w:tcPr>
                <w:tcW w:w="4675" w:type="dxa"/>
              </w:tcPr>
              <w:p w14:paraId="66A9FFE7" w14:textId="77777777" w:rsidR="00E70901" w:rsidRPr="00FD6E01" w:rsidRDefault="00FD6E01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known medical conditions</w:t>
                </w:r>
              </w:p>
            </w:tc>
          </w:sdtContent>
        </w:sdt>
      </w:tr>
      <w:tr w:rsidR="00E70901" w14:paraId="36E12DDA" w14:textId="77777777" w:rsidTr="002D0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alias w:val="Known allergies:"/>
            <w:tag w:val="Known allergies:"/>
            <w:id w:val="1737351608"/>
            <w:placeholder>
              <w:docPart w:val="892157272C29481088B967E1E2FB2652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75" w:type="dxa"/>
              </w:tcPr>
              <w:p w14:paraId="69ED1B2C" w14:textId="77777777" w:rsidR="00E70901" w:rsidRPr="009D2DDE" w:rsidRDefault="009D2DDE" w:rsidP="00591903">
                <w:r>
                  <w:t>Known allergies</w:t>
                </w:r>
              </w:p>
            </w:tc>
          </w:sdtContent>
        </w:sdt>
        <w:tc>
          <w:tcPr>
            <w:tcW w:w="4675" w:type="dxa"/>
          </w:tcPr>
          <w:p w14:paraId="48386756" w14:textId="77777777" w:rsidR="00E70901" w:rsidRPr="00FD6E01" w:rsidRDefault="00000000" w:rsidP="00FD6E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alias w:val="Enter known allergies:"/>
                <w:tag w:val="Enter known allergies:"/>
                <w:id w:val="-1235003532"/>
                <w:placeholder>
                  <w:docPart w:val="E0CC7C6FCCAB40CD81262D35B0FC6861"/>
                </w:placeholder>
                <w:temporary/>
                <w:showingPlcHdr/>
                <w15:appearance w15:val="hidden"/>
              </w:sdtPr>
              <w:sdtContent>
                <w:r w:rsidR="00FD6E01">
                  <w:t>Enter known allergies</w:t>
                </w:r>
              </w:sdtContent>
            </w:sdt>
          </w:p>
        </w:tc>
      </w:tr>
      <w:tr w:rsidR="00E70901" w14:paraId="53268BC6" w14:textId="77777777" w:rsidTr="002D0658">
        <w:sdt>
          <w:sdtPr>
            <w:alias w:val="Current medications:"/>
            <w:tag w:val="Current medications:"/>
            <w:id w:val="-910924847"/>
            <w:placeholder>
              <w:docPart w:val="8C2EBB5F96874498BCB0DA0DD0619E93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75" w:type="dxa"/>
              </w:tcPr>
              <w:p w14:paraId="77A8D557" w14:textId="77777777" w:rsidR="00E70901" w:rsidRPr="009D2DDE" w:rsidRDefault="009D2DDE" w:rsidP="00591903">
                <w:r>
                  <w:t>Current medications</w:t>
                </w:r>
              </w:p>
            </w:tc>
          </w:sdtContent>
        </w:sdt>
        <w:sdt>
          <w:sdtPr>
            <w:alias w:val="Enter current medications:"/>
            <w:tag w:val="Enter current medications:"/>
            <w:id w:val="-257839272"/>
            <w:placeholder>
              <w:docPart w:val="3BBF4DAACC24400681FEA7F913B0B665"/>
            </w:placeholder>
            <w:temporary/>
            <w:showingPlcHdr/>
            <w15:appearance w15:val="hidden"/>
          </w:sdtPr>
          <w:sdtContent>
            <w:tc>
              <w:tcPr>
                <w:tcW w:w="4675" w:type="dxa"/>
              </w:tcPr>
              <w:p w14:paraId="230D5FF2" w14:textId="77777777" w:rsidR="00E70901" w:rsidRPr="00FD6E01" w:rsidRDefault="00FD6E01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current medications</w:t>
                </w:r>
              </w:p>
            </w:tc>
          </w:sdtContent>
        </w:sdt>
      </w:tr>
    </w:tbl>
    <w:sdt>
      <w:sdtPr>
        <w:alias w:val="Airline Information:"/>
        <w:tag w:val="Airline Information:"/>
        <w:id w:val="-1411611325"/>
        <w:placeholder>
          <w:docPart w:val="07BB66BF59E64131936F79C7A2D5C14C"/>
        </w:placeholder>
        <w:temporary/>
        <w:showingPlcHdr/>
        <w15:appearance w15:val="hidden"/>
      </w:sdtPr>
      <w:sdtContent>
        <w:p w14:paraId="08CD0200" w14:textId="77777777" w:rsidR="00E70901" w:rsidRPr="00725D0A" w:rsidRDefault="00725D0A" w:rsidP="00725D0A">
          <w:pPr>
            <w:pStyle w:val="Heading1"/>
            <w:tabs>
              <w:tab w:val="left" w:pos="3156"/>
              <w:tab w:val="left" w:pos="4705"/>
              <w:tab w:val="left" w:pos="6255"/>
              <w:tab w:val="left" w:pos="7805"/>
            </w:tabs>
          </w:pPr>
          <w:r>
            <w:t>Airline Information</w:t>
          </w:r>
        </w:p>
      </w:sdtContent>
    </w:sdt>
    <w:tbl>
      <w:tblPr>
        <w:tblStyle w:val="ListTable6Colorful-Accent1"/>
        <w:tblW w:w="5000" w:type="pct"/>
        <w:tblLayout w:type="fixed"/>
        <w:tblLook w:val="04A0" w:firstRow="1" w:lastRow="0" w:firstColumn="1" w:lastColumn="0" w:noHBand="0" w:noVBand="1"/>
        <w:tblDescription w:val="Airline information table"/>
      </w:tblPr>
      <w:tblGrid>
        <w:gridCol w:w="3153"/>
        <w:gridCol w:w="1551"/>
        <w:gridCol w:w="1552"/>
        <w:gridCol w:w="1552"/>
        <w:gridCol w:w="1552"/>
      </w:tblGrid>
      <w:tr w:rsidR="00E70901" w14:paraId="4811C9C5" w14:textId="77777777" w:rsidTr="004217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1" w:type="dxa"/>
          </w:tcPr>
          <w:p w14:paraId="3BD27006" w14:textId="77777777" w:rsidR="00E70901" w:rsidRDefault="00E70901" w:rsidP="00591903"/>
        </w:tc>
        <w:sdt>
          <w:sdtPr>
            <w:alias w:val="Flight #1:"/>
            <w:tag w:val="Flight #1:"/>
            <w:id w:val="-1651204887"/>
            <w:placeholder>
              <w:docPart w:val="F9735114DFD343079BDC08C4CEBBB425"/>
            </w:placeholder>
            <w:temporary/>
            <w:showingPlcHdr/>
            <w15:appearance w15:val="hidden"/>
          </w:sdtPr>
          <w:sdtContent>
            <w:tc>
              <w:tcPr>
                <w:tcW w:w="1549" w:type="dxa"/>
              </w:tcPr>
              <w:p w14:paraId="13206E99" w14:textId="77777777" w:rsidR="00E70901" w:rsidRPr="007968F0" w:rsidRDefault="007968F0" w:rsidP="00591903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Flight #1</w:t>
                </w:r>
              </w:p>
            </w:tc>
          </w:sdtContent>
        </w:sdt>
        <w:sdt>
          <w:sdtPr>
            <w:alias w:val="Flight #2:"/>
            <w:tag w:val="Flight #2:"/>
            <w:id w:val="1537937648"/>
            <w:placeholder>
              <w:docPart w:val="A427055A715E44B5BEDF1EE7C94DA9F8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5E3FA3F2" w14:textId="77777777" w:rsidR="00E70901" w:rsidRPr="007968F0" w:rsidRDefault="007968F0" w:rsidP="00591903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Flight #2</w:t>
                </w:r>
              </w:p>
            </w:tc>
          </w:sdtContent>
        </w:sdt>
        <w:sdt>
          <w:sdtPr>
            <w:alias w:val="Flight #3:"/>
            <w:tag w:val="Flight #3:"/>
            <w:id w:val="-37736179"/>
            <w:placeholder>
              <w:docPart w:val="8761D97FBB8A4F0495CBCC4C02468380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4A8155E0" w14:textId="77777777" w:rsidR="00E70901" w:rsidRPr="007968F0" w:rsidRDefault="007968F0" w:rsidP="007968F0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Flight #3</w:t>
                </w:r>
              </w:p>
            </w:tc>
          </w:sdtContent>
        </w:sdt>
        <w:sdt>
          <w:sdtPr>
            <w:alias w:val="Flight #4:"/>
            <w:tag w:val="Flight #4:"/>
            <w:id w:val="1291865319"/>
            <w:placeholder>
              <w:docPart w:val="87D3D81158D44BBD96B56D301500BA8A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5EC85FD8" w14:textId="77777777" w:rsidR="00E70901" w:rsidRPr="007968F0" w:rsidRDefault="007968F0" w:rsidP="00591903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Flight #4</w:t>
                </w:r>
              </w:p>
            </w:tc>
          </w:sdtContent>
        </w:sdt>
      </w:tr>
      <w:tr w:rsidR="00E70901" w14:paraId="214D6B12" w14:textId="77777777" w:rsidTr="00591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alias w:val="Date:"/>
            <w:tag w:val="Date:"/>
            <w:id w:val="-1634626850"/>
            <w:placeholder>
              <w:docPart w:val="937E10EF46984ECBA77D28E239AFA898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51" w:type="dxa"/>
              </w:tcPr>
              <w:p w14:paraId="6D765E69" w14:textId="77777777" w:rsidR="00E70901" w:rsidRPr="009D2DDE" w:rsidRDefault="009D2DDE" w:rsidP="00591903">
                <w:r>
                  <w:t>Date</w:t>
                </w:r>
              </w:p>
            </w:tc>
          </w:sdtContent>
        </w:sdt>
        <w:sdt>
          <w:sdtPr>
            <w:alias w:val="Enter date:"/>
            <w:tag w:val="Enter date:"/>
            <w:id w:val="1755252198"/>
            <w:placeholder>
              <w:docPart w:val="72C48A754DD046F5A06E223A4D6E4A7B"/>
            </w:placeholder>
            <w:temporary/>
            <w:showingPlcHdr/>
            <w15:appearance w15:val="hidden"/>
          </w:sdtPr>
          <w:sdtContent>
            <w:tc>
              <w:tcPr>
                <w:tcW w:w="1549" w:type="dxa"/>
              </w:tcPr>
              <w:p w14:paraId="7110C5CC" w14:textId="77777777" w:rsidR="00E70901" w:rsidRPr="002F2237" w:rsidRDefault="00D251E5" w:rsidP="00D251E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date</w:t>
                </w:r>
              </w:p>
            </w:tc>
          </w:sdtContent>
        </w:sdt>
        <w:sdt>
          <w:sdtPr>
            <w:alias w:val="Enter date:"/>
            <w:tag w:val="Enter date:"/>
            <w:id w:val="603694989"/>
            <w:placeholder>
              <w:docPart w:val="01BF04481402451D920E0F0B46FF0730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2B81136E" w14:textId="77777777" w:rsidR="00E70901" w:rsidRPr="002F2237" w:rsidRDefault="00D251E5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date</w:t>
                </w:r>
              </w:p>
            </w:tc>
          </w:sdtContent>
        </w:sdt>
        <w:sdt>
          <w:sdtPr>
            <w:alias w:val="Enter date:"/>
            <w:tag w:val="Enter date:"/>
            <w:id w:val="960846360"/>
            <w:placeholder>
              <w:docPart w:val="F3778E28ADDE4E72A93CE30F1023E780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11D3213B" w14:textId="77777777" w:rsidR="00E70901" w:rsidRPr="002F2237" w:rsidRDefault="00D251E5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date</w:t>
                </w:r>
              </w:p>
            </w:tc>
          </w:sdtContent>
        </w:sdt>
        <w:sdt>
          <w:sdtPr>
            <w:alias w:val="Enter date:"/>
            <w:tag w:val="Enter date:"/>
            <w:id w:val="474652906"/>
            <w:placeholder>
              <w:docPart w:val="33751D49D53148ABB32C144A0B9FC9E1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6BAE85BC" w14:textId="77777777" w:rsidR="00E70901" w:rsidRPr="002F2237" w:rsidRDefault="00D251E5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date</w:t>
                </w:r>
              </w:p>
            </w:tc>
          </w:sdtContent>
        </w:sdt>
      </w:tr>
      <w:tr w:rsidR="00E70901" w14:paraId="1851E6A9" w14:textId="77777777" w:rsidTr="00591903">
        <w:sdt>
          <w:sdtPr>
            <w:alias w:val="Airline:"/>
            <w:tag w:val="Airline:"/>
            <w:id w:val="559293277"/>
            <w:placeholder>
              <w:docPart w:val="03E4C6E3D81E481E83365F3AAD5FF955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51" w:type="dxa"/>
              </w:tcPr>
              <w:p w14:paraId="32114910" w14:textId="77777777" w:rsidR="00E70901" w:rsidRPr="009D2DDE" w:rsidRDefault="009D2DDE" w:rsidP="00591903">
                <w:r>
                  <w:t>Airline</w:t>
                </w:r>
              </w:p>
            </w:tc>
          </w:sdtContent>
        </w:sdt>
        <w:sdt>
          <w:sdtPr>
            <w:alias w:val="Enter airline:"/>
            <w:tag w:val="Enter airline:"/>
            <w:id w:val="870735056"/>
            <w:placeholder>
              <w:docPart w:val="6C46529599FD4964806D8F2F4F51D575"/>
            </w:placeholder>
            <w:temporary/>
            <w:showingPlcHdr/>
            <w15:appearance w15:val="hidden"/>
          </w:sdtPr>
          <w:sdtContent>
            <w:tc>
              <w:tcPr>
                <w:tcW w:w="1549" w:type="dxa"/>
              </w:tcPr>
              <w:p w14:paraId="5C2CB524" w14:textId="77777777" w:rsidR="00E70901" w:rsidRPr="002F2237" w:rsidRDefault="002F2237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airline</w:t>
                </w:r>
              </w:p>
            </w:tc>
          </w:sdtContent>
        </w:sdt>
        <w:sdt>
          <w:sdtPr>
            <w:alias w:val="Enter airline:"/>
            <w:tag w:val="Enter airline:"/>
            <w:id w:val="1124889111"/>
            <w:placeholder>
              <w:docPart w:val="D6FDA311100A4181986FBC88E3609E76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3A2E071C" w14:textId="77777777" w:rsidR="00E70901" w:rsidRPr="002F2237" w:rsidRDefault="00D251E5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airline</w:t>
                </w:r>
              </w:p>
            </w:tc>
          </w:sdtContent>
        </w:sdt>
        <w:sdt>
          <w:sdtPr>
            <w:alias w:val="Enter airline:"/>
            <w:tag w:val="Enter airline:"/>
            <w:id w:val="1576087008"/>
            <w:placeholder>
              <w:docPart w:val="67CF01670DE640FB859BE6548C2624BC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12D39FA1" w14:textId="77777777" w:rsidR="00E70901" w:rsidRPr="002F2237" w:rsidRDefault="00D251E5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airline</w:t>
                </w:r>
              </w:p>
            </w:tc>
          </w:sdtContent>
        </w:sdt>
        <w:sdt>
          <w:sdtPr>
            <w:alias w:val="Enter airline:"/>
            <w:tag w:val="Enter airline:"/>
            <w:id w:val="1243452212"/>
            <w:placeholder>
              <w:docPart w:val="508F1FDEC02E4844A7BFE3257331DF01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5B9FB0E3" w14:textId="77777777" w:rsidR="00E70901" w:rsidRPr="002F2237" w:rsidRDefault="00D251E5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airline</w:t>
                </w:r>
              </w:p>
            </w:tc>
          </w:sdtContent>
        </w:sdt>
      </w:tr>
      <w:tr w:rsidR="00E70901" w14:paraId="1B4D8010" w14:textId="77777777" w:rsidTr="00591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alias w:val="Airline phone number:"/>
            <w:tag w:val="Airline phone number:"/>
            <w:id w:val="706155313"/>
            <w:placeholder>
              <w:docPart w:val="A0EFDD4A176E43D69C30125ACB84DC2B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51" w:type="dxa"/>
              </w:tcPr>
              <w:p w14:paraId="190A8DFB" w14:textId="77777777" w:rsidR="00E70901" w:rsidRPr="009D2DDE" w:rsidRDefault="009D2DDE" w:rsidP="00591903">
                <w:r>
                  <w:t>Airline phone number</w:t>
                </w:r>
              </w:p>
            </w:tc>
          </w:sdtContent>
        </w:sdt>
        <w:sdt>
          <w:sdtPr>
            <w:alias w:val="Enter airline phone number:"/>
            <w:tag w:val="Enter airline phone number:"/>
            <w:id w:val="1509792654"/>
            <w:placeholder>
              <w:docPart w:val="883B4B90A0F14CB9923167556CCF0539"/>
            </w:placeholder>
            <w:temporary/>
            <w:showingPlcHdr/>
            <w15:appearance w15:val="hidden"/>
          </w:sdtPr>
          <w:sdtContent>
            <w:tc>
              <w:tcPr>
                <w:tcW w:w="1549" w:type="dxa"/>
              </w:tcPr>
              <w:p w14:paraId="44F58C95" w14:textId="77777777" w:rsidR="00E70901" w:rsidRPr="002F2237" w:rsidRDefault="002F2237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airline phone number</w:t>
                </w:r>
              </w:p>
            </w:tc>
          </w:sdtContent>
        </w:sdt>
        <w:sdt>
          <w:sdtPr>
            <w:alias w:val="Enter airline phone number:"/>
            <w:tag w:val="Enter airline phone number:"/>
            <w:id w:val="-1787429458"/>
            <w:placeholder>
              <w:docPart w:val="7509401CD0C545C588B7F153154BF758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1B1F0506" w14:textId="77777777" w:rsidR="00E70901" w:rsidRPr="002F2237" w:rsidRDefault="00D251E5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airline phone number</w:t>
                </w:r>
              </w:p>
            </w:tc>
          </w:sdtContent>
        </w:sdt>
        <w:sdt>
          <w:sdtPr>
            <w:alias w:val="Enter airline phone number:"/>
            <w:tag w:val="Enter airline phone number:"/>
            <w:id w:val="-332606958"/>
            <w:placeholder>
              <w:docPart w:val="B75E991F425C4925B5894E6AAB10EAE1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1010894E" w14:textId="77777777" w:rsidR="00E70901" w:rsidRPr="002F2237" w:rsidRDefault="00D251E5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airline phone number</w:t>
                </w:r>
              </w:p>
            </w:tc>
          </w:sdtContent>
        </w:sdt>
        <w:sdt>
          <w:sdtPr>
            <w:alias w:val="Enter airline phone number:"/>
            <w:tag w:val="Enter airline phone number:"/>
            <w:id w:val="1380674447"/>
            <w:placeholder>
              <w:docPart w:val="EEBB298247E2443EA2885DAE382C08EA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65702BCF" w14:textId="77777777" w:rsidR="00E70901" w:rsidRPr="00055DD2" w:rsidRDefault="00D251E5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airline phone number</w:t>
                </w:r>
              </w:p>
            </w:tc>
          </w:sdtContent>
        </w:sdt>
      </w:tr>
      <w:tr w:rsidR="00E70901" w14:paraId="3B2EBB65" w14:textId="77777777" w:rsidTr="00591903">
        <w:sdt>
          <w:sdtPr>
            <w:alias w:val="Flight number:"/>
            <w:tag w:val="Flight number:"/>
            <w:id w:val="39244787"/>
            <w:placeholder>
              <w:docPart w:val="CF9033A1524F4A9CA889F475F81725BB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51" w:type="dxa"/>
              </w:tcPr>
              <w:p w14:paraId="0736B3D1" w14:textId="77777777" w:rsidR="00E70901" w:rsidRPr="005E4EF0" w:rsidRDefault="005E4EF0" w:rsidP="00591903">
                <w:r>
                  <w:t>Flight number</w:t>
                </w:r>
              </w:p>
            </w:tc>
          </w:sdtContent>
        </w:sdt>
        <w:sdt>
          <w:sdtPr>
            <w:alias w:val="Enter flight number:"/>
            <w:tag w:val="Enter flight number:"/>
            <w:id w:val="543093693"/>
            <w:placeholder>
              <w:docPart w:val="6B524CEE5C5940BC9C13E3DEAF1ABA68"/>
            </w:placeholder>
            <w:temporary/>
            <w:showingPlcHdr/>
            <w15:appearance w15:val="hidden"/>
          </w:sdtPr>
          <w:sdtContent>
            <w:tc>
              <w:tcPr>
                <w:tcW w:w="1549" w:type="dxa"/>
              </w:tcPr>
              <w:p w14:paraId="589D0FC6" w14:textId="77777777" w:rsidR="00E70901" w:rsidRPr="00055DD2" w:rsidRDefault="00055DD2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flight number</w:t>
                </w:r>
              </w:p>
            </w:tc>
          </w:sdtContent>
        </w:sdt>
        <w:sdt>
          <w:sdtPr>
            <w:alias w:val="Enter flight number:"/>
            <w:tag w:val="Enter flight number:"/>
            <w:id w:val="-602110097"/>
            <w:placeholder>
              <w:docPart w:val="AD0E1B8E7FB04479A132F96BE6E7B0F6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1C72F746" w14:textId="77777777" w:rsidR="00E70901" w:rsidRPr="00055DD2" w:rsidRDefault="00D251E5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flight number</w:t>
                </w:r>
              </w:p>
            </w:tc>
          </w:sdtContent>
        </w:sdt>
        <w:sdt>
          <w:sdtPr>
            <w:alias w:val="Enter flight number:"/>
            <w:tag w:val="Enter flight number:"/>
            <w:id w:val="1410734501"/>
            <w:placeholder>
              <w:docPart w:val="D38606C5AA7047C29F12D13768BB507C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0184F1D4" w14:textId="77777777" w:rsidR="00E70901" w:rsidRPr="00055DD2" w:rsidRDefault="00D251E5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flight number</w:t>
                </w:r>
              </w:p>
            </w:tc>
          </w:sdtContent>
        </w:sdt>
        <w:sdt>
          <w:sdtPr>
            <w:alias w:val="Enter flight number:"/>
            <w:tag w:val="Enter flight number:"/>
            <w:id w:val="-1025860218"/>
            <w:placeholder>
              <w:docPart w:val="A1FE56A3023E4730BE60DF6BC9E4E500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643E0ABC" w14:textId="77777777" w:rsidR="00E70901" w:rsidRPr="00055DD2" w:rsidRDefault="00D251E5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flight number</w:t>
                </w:r>
              </w:p>
            </w:tc>
          </w:sdtContent>
        </w:sdt>
      </w:tr>
      <w:tr w:rsidR="00E70901" w14:paraId="6F1FC80B" w14:textId="77777777" w:rsidTr="00591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alias w:val="Departure city:"/>
            <w:tag w:val="Departure city:"/>
            <w:id w:val="-1389187994"/>
            <w:placeholder>
              <w:docPart w:val="5687EF135E5F431EB7C2DB97B53EF36D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51" w:type="dxa"/>
              </w:tcPr>
              <w:p w14:paraId="0AD7E29E" w14:textId="77777777" w:rsidR="00E70901" w:rsidRPr="005E4EF0" w:rsidRDefault="005E4EF0" w:rsidP="00591903">
                <w:r>
                  <w:t>Departure city</w:t>
                </w:r>
              </w:p>
            </w:tc>
          </w:sdtContent>
        </w:sdt>
        <w:tc>
          <w:tcPr>
            <w:tcW w:w="1549" w:type="dxa"/>
          </w:tcPr>
          <w:p w14:paraId="171D8178" w14:textId="77777777" w:rsidR="00E70901" w:rsidRDefault="00000000" w:rsidP="005919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alias w:val="Enter departure city:"/>
                <w:tag w:val="Enter departure city:"/>
                <w:id w:val="1779289591"/>
                <w:placeholder>
                  <w:docPart w:val="386A8B3360CD402A88FA82773F09A13F"/>
                </w:placeholder>
                <w:temporary/>
                <w:showingPlcHdr/>
                <w15:appearance w15:val="hidden"/>
              </w:sdtPr>
              <w:sdtContent>
                <w:r w:rsidR="00055DD2">
                  <w:t>Enter departure city</w:t>
                </w:r>
              </w:sdtContent>
            </w:sdt>
          </w:p>
        </w:tc>
        <w:tc>
          <w:tcPr>
            <w:tcW w:w="1550" w:type="dxa"/>
          </w:tcPr>
          <w:p w14:paraId="61FCA9AA" w14:textId="77777777" w:rsidR="00E70901" w:rsidRPr="00055DD2" w:rsidRDefault="00000000" w:rsidP="005919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alias w:val="Enter departure city:"/>
                <w:tag w:val="Enter departure city:"/>
                <w:id w:val="-2071491713"/>
                <w:placeholder>
                  <w:docPart w:val="40FB769B3C2D4CC59BDE811B0B80D66E"/>
                </w:placeholder>
                <w:temporary/>
                <w:showingPlcHdr/>
                <w15:appearance w15:val="hidden"/>
              </w:sdtPr>
              <w:sdtContent>
                <w:r w:rsidR="00D251E5">
                  <w:t>Enter departure city</w:t>
                </w:r>
              </w:sdtContent>
            </w:sdt>
          </w:p>
        </w:tc>
        <w:tc>
          <w:tcPr>
            <w:tcW w:w="1550" w:type="dxa"/>
          </w:tcPr>
          <w:p w14:paraId="3505CD21" w14:textId="77777777" w:rsidR="00E70901" w:rsidRPr="00055DD2" w:rsidRDefault="00000000" w:rsidP="005919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alias w:val="Enter departure city:"/>
                <w:tag w:val="Enter departure city:"/>
                <w:id w:val="-356892416"/>
                <w:placeholder>
                  <w:docPart w:val="AB5C7F4EFEF64150BF5E009B4660A9CE"/>
                </w:placeholder>
                <w:temporary/>
                <w:showingPlcHdr/>
                <w15:appearance w15:val="hidden"/>
              </w:sdtPr>
              <w:sdtContent>
                <w:r w:rsidR="00D251E5">
                  <w:t>Enter departure city</w:t>
                </w:r>
              </w:sdtContent>
            </w:sdt>
          </w:p>
        </w:tc>
        <w:tc>
          <w:tcPr>
            <w:tcW w:w="1550" w:type="dxa"/>
          </w:tcPr>
          <w:p w14:paraId="3A9B33D2" w14:textId="77777777" w:rsidR="00E70901" w:rsidRPr="00055DD2" w:rsidRDefault="00000000" w:rsidP="005919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alias w:val="Enter departure city:"/>
                <w:tag w:val="Enter departure city:"/>
                <w:id w:val="14200126"/>
                <w:placeholder>
                  <w:docPart w:val="2A13CC1CFC754581BB5134F25C0FB2D7"/>
                </w:placeholder>
                <w:temporary/>
                <w:showingPlcHdr/>
                <w15:appearance w15:val="hidden"/>
              </w:sdtPr>
              <w:sdtContent>
                <w:r w:rsidR="00D251E5">
                  <w:t>Enter departure city</w:t>
                </w:r>
              </w:sdtContent>
            </w:sdt>
          </w:p>
        </w:tc>
      </w:tr>
      <w:tr w:rsidR="00E70901" w14:paraId="6F4877EF" w14:textId="77777777" w:rsidTr="00591903">
        <w:sdt>
          <w:sdtPr>
            <w:alias w:val="Departure time:"/>
            <w:tag w:val="Departure time:"/>
            <w:id w:val="-938223544"/>
            <w:placeholder>
              <w:docPart w:val="CD23F71CF1284418B4F6A21D7403E0A6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51" w:type="dxa"/>
              </w:tcPr>
              <w:p w14:paraId="314A3626" w14:textId="77777777" w:rsidR="00E70901" w:rsidRPr="005E4EF0" w:rsidRDefault="005E4EF0" w:rsidP="00591903">
                <w:r>
                  <w:t>Departure time</w:t>
                </w:r>
              </w:p>
            </w:tc>
          </w:sdtContent>
        </w:sdt>
        <w:sdt>
          <w:sdtPr>
            <w:alias w:val="Enter departure time:"/>
            <w:tag w:val="Enter departure time:"/>
            <w:id w:val="86045544"/>
            <w:placeholder>
              <w:docPart w:val="C51952C8680641FABEE8BC98FFDF83DF"/>
            </w:placeholder>
            <w:temporary/>
            <w:showingPlcHdr/>
            <w15:appearance w15:val="hidden"/>
          </w:sdtPr>
          <w:sdtContent>
            <w:tc>
              <w:tcPr>
                <w:tcW w:w="1549" w:type="dxa"/>
              </w:tcPr>
              <w:p w14:paraId="070C15DE" w14:textId="77777777" w:rsidR="00E70901" w:rsidRPr="00055DD2" w:rsidRDefault="00055DD2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departure time</w:t>
                </w:r>
              </w:p>
            </w:tc>
          </w:sdtContent>
        </w:sdt>
        <w:sdt>
          <w:sdtPr>
            <w:alias w:val="Enter departure time:"/>
            <w:tag w:val="Enter departure time:"/>
            <w:id w:val="-2038880546"/>
            <w:placeholder>
              <w:docPart w:val="98670F132668491CA131EA4D970F0A3F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75AF92C1" w14:textId="77777777" w:rsidR="00E70901" w:rsidRPr="00055DD2" w:rsidRDefault="00D251E5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departure time</w:t>
                </w:r>
              </w:p>
            </w:tc>
          </w:sdtContent>
        </w:sdt>
        <w:sdt>
          <w:sdtPr>
            <w:alias w:val="Enter departure time:"/>
            <w:tag w:val="Enter departure time:"/>
            <w:id w:val="303354752"/>
            <w:placeholder>
              <w:docPart w:val="4D99D105CDAB4ABE931339818BAF71A2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6B9DDD4A" w14:textId="77777777" w:rsidR="00E70901" w:rsidRPr="00055DD2" w:rsidRDefault="00D251E5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departure time</w:t>
                </w:r>
              </w:p>
            </w:tc>
          </w:sdtContent>
        </w:sdt>
        <w:sdt>
          <w:sdtPr>
            <w:alias w:val="Enter departure time:"/>
            <w:tag w:val="Enter departure time:"/>
            <w:id w:val="1881510617"/>
            <w:placeholder>
              <w:docPart w:val="C76DA44F8C04484EA1095AED066F11B2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223F3E5F" w14:textId="77777777" w:rsidR="00E70901" w:rsidRPr="00055DD2" w:rsidRDefault="00D251E5" w:rsidP="00D251E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departure time</w:t>
                </w:r>
              </w:p>
            </w:tc>
          </w:sdtContent>
        </w:sdt>
      </w:tr>
      <w:tr w:rsidR="00E70901" w14:paraId="5250A1F8" w14:textId="77777777" w:rsidTr="00591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alias w:val="Destination city:"/>
            <w:tag w:val="Destination city:"/>
            <w:id w:val="554282320"/>
            <w:placeholder>
              <w:docPart w:val="C3D99893FDCE4A339644B8DC33A96323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51" w:type="dxa"/>
              </w:tcPr>
              <w:p w14:paraId="4A2DF938" w14:textId="77777777" w:rsidR="00E70901" w:rsidRPr="005E4EF0" w:rsidRDefault="005E4EF0" w:rsidP="00591903">
                <w:r>
                  <w:t>Destination city</w:t>
                </w:r>
              </w:p>
            </w:tc>
          </w:sdtContent>
        </w:sdt>
        <w:sdt>
          <w:sdtPr>
            <w:alias w:val="Enter destination city:"/>
            <w:tag w:val="Enter destination city:"/>
            <w:id w:val="-1228601005"/>
            <w:placeholder>
              <w:docPart w:val="F187DD2AB1E845C6B8A829B4DF629160"/>
            </w:placeholder>
            <w:temporary/>
            <w:showingPlcHdr/>
            <w15:appearance w15:val="hidden"/>
          </w:sdtPr>
          <w:sdtContent>
            <w:tc>
              <w:tcPr>
                <w:tcW w:w="1549" w:type="dxa"/>
              </w:tcPr>
              <w:p w14:paraId="60BEBAAD" w14:textId="77777777" w:rsidR="00E70901" w:rsidRPr="00055DD2" w:rsidRDefault="00302E31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 xml:space="preserve">Enter destination </w:t>
                </w:r>
                <w:r w:rsidR="00055DD2">
                  <w:t>city</w:t>
                </w:r>
              </w:p>
            </w:tc>
          </w:sdtContent>
        </w:sdt>
        <w:sdt>
          <w:sdtPr>
            <w:alias w:val="Enter destination city:"/>
            <w:tag w:val="Enter destination city:"/>
            <w:id w:val="-1280414486"/>
            <w:placeholder>
              <w:docPart w:val="B94827D1DF80444BB06A9D17CA15CE50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100C56D1" w14:textId="77777777" w:rsidR="00E70901" w:rsidRPr="00302E31" w:rsidRDefault="00D251E5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destination city</w:t>
                </w:r>
              </w:p>
            </w:tc>
          </w:sdtContent>
        </w:sdt>
        <w:sdt>
          <w:sdtPr>
            <w:alias w:val="Enter destination city:"/>
            <w:tag w:val="Enter destination city:"/>
            <w:id w:val="141323486"/>
            <w:placeholder>
              <w:docPart w:val="17733223D96D41C2AFAAEA8BF9551FC7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446B4CD8" w14:textId="77777777" w:rsidR="00E70901" w:rsidRPr="00302E31" w:rsidRDefault="00D251E5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destination city</w:t>
                </w:r>
              </w:p>
            </w:tc>
          </w:sdtContent>
        </w:sdt>
        <w:sdt>
          <w:sdtPr>
            <w:alias w:val="Enter destination city:"/>
            <w:tag w:val="Enter destination city:"/>
            <w:id w:val="-1296371453"/>
            <w:placeholder>
              <w:docPart w:val="8AAEEE7EC4DA4F6D9AB44289CDC64E16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636FC7CB" w14:textId="77777777" w:rsidR="00E70901" w:rsidRPr="00302E31" w:rsidRDefault="00D251E5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destination city</w:t>
                </w:r>
              </w:p>
            </w:tc>
          </w:sdtContent>
        </w:sdt>
      </w:tr>
      <w:tr w:rsidR="00E70901" w14:paraId="5F337AEE" w14:textId="77777777" w:rsidTr="00591903">
        <w:sdt>
          <w:sdtPr>
            <w:alias w:val="Arrival time:"/>
            <w:tag w:val="Arrival time:"/>
            <w:id w:val="-2104714956"/>
            <w:placeholder>
              <w:docPart w:val="DE025C13664B4A6DB459099F5502F99A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51" w:type="dxa"/>
              </w:tcPr>
              <w:p w14:paraId="7A627E28" w14:textId="77777777" w:rsidR="00E70901" w:rsidRPr="005E4EF0" w:rsidRDefault="005E4EF0" w:rsidP="00591903">
                <w:r>
                  <w:t>Arrival time</w:t>
                </w:r>
              </w:p>
            </w:tc>
          </w:sdtContent>
        </w:sdt>
        <w:sdt>
          <w:sdtPr>
            <w:alias w:val="Enter arrival time:"/>
            <w:tag w:val="Enter arrival time:"/>
            <w:id w:val="1771737141"/>
            <w:placeholder>
              <w:docPart w:val="4C6A0D867AAB472ABDB680CDE2D6D24B"/>
            </w:placeholder>
            <w:temporary/>
            <w:showingPlcHdr/>
            <w15:appearance w15:val="hidden"/>
          </w:sdtPr>
          <w:sdtContent>
            <w:tc>
              <w:tcPr>
                <w:tcW w:w="1549" w:type="dxa"/>
              </w:tcPr>
              <w:p w14:paraId="2F8EC748" w14:textId="77777777" w:rsidR="00E70901" w:rsidRPr="00302E31" w:rsidRDefault="00302E31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arrival time</w:t>
                </w:r>
              </w:p>
            </w:tc>
          </w:sdtContent>
        </w:sdt>
        <w:sdt>
          <w:sdtPr>
            <w:alias w:val="Enter arrival time:"/>
            <w:tag w:val="Enter arrival time:"/>
            <w:id w:val="-254754966"/>
            <w:placeholder>
              <w:docPart w:val="EAA4EA4D8DB0480C82F432CFBD6E31E5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137FEDA6" w14:textId="77777777" w:rsidR="00E70901" w:rsidRPr="00302E31" w:rsidRDefault="00D251E5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arrival time</w:t>
                </w:r>
              </w:p>
            </w:tc>
          </w:sdtContent>
        </w:sdt>
        <w:sdt>
          <w:sdtPr>
            <w:alias w:val="Enter arrival time:"/>
            <w:tag w:val="Enter arrival time:"/>
            <w:id w:val="576170722"/>
            <w:placeholder>
              <w:docPart w:val="C9AC221708B049C18932B5BC1FD53087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2DCCC0A3" w14:textId="77777777" w:rsidR="00E70901" w:rsidRPr="00302E31" w:rsidRDefault="00D251E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arrival time</w:t>
                </w:r>
              </w:p>
            </w:tc>
          </w:sdtContent>
        </w:sdt>
        <w:sdt>
          <w:sdtPr>
            <w:alias w:val="Enter arrival time:"/>
            <w:tag w:val="Enter arrival time:"/>
            <w:id w:val="-499965043"/>
            <w:placeholder>
              <w:docPart w:val="9ADD0322478C4927A6A459C5745E9615"/>
            </w:placeholder>
            <w:temporary/>
            <w:showingPlcHdr/>
            <w15:appearance w15:val="hidden"/>
          </w:sdtPr>
          <w:sdtContent>
            <w:tc>
              <w:tcPr>
                <w:tcW w:w="1550" w:type="dxa"/>
              </w:tcPr>
              <w:p w14:paraId="2307040F" w14:textId="77777777" w:rsidR="00E70901" w:rsidRPr="00302E31" w:rsidRDefault="00D251E5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arrival time</w:t>
                </w:r>
              </w:p>
            </w:tc>
          </w:sdtContent>
        </w:sdt>
      </w:tr>
    </w:tbl>
    <w:sdt>
      <w:sdtPr>
        <w:alias w:val="Car Rental Information:"/>
        <w:tag w:val="Car Rental Information:"/>
        <w:id w:val="1497772693"/>
        <w:placeholder>
          <w:docPart w:val="68F5AC6BFF554BE18DF3D51E99CC15AC"/>
        </w:placeholder>
        <w:temporary/>
        <w:showingPlcHdr/>
        <w15:appearance w15:val="hidden"/>
      </w:sdtPr>
      <w:sdtContent>
        <w:p w14:paraId="54FFE13D" w14:textId="77777777" w:rsidR="00E70901" w:rsidRPr="00237F67" w:rsidRDefault="00237F67">
          <w:pPr>
            <w:pStyle w:val="Heading1"/>
          </w:pPr>
          <w:r>
            <w:t>Car Rental Information</w:t>
          </w:r>
        </w:p>
      </w:sdtContent>
    </w:sdt>
    <w:tbl>
      <w:tblPr>
        <w:tblStyle w:val="ListTable6Colorful-Accent1"/>
        <w:tblW w:w="5000" w:type="pct"/>
        <w:tblLayout w:type="fixed"/>
        <w:tblLook w:val="04A0" w:firstRow="1" w:lastRow="0" w:firstColumn="1" w:lastColumn="0" w:noHBand="0" w:noVBand="1"/>
        <w:tblDescription w:val="Car rental information table"/>
      </w:tblPr>
      <w:tblGrid>
        <w:gridCol w:w="3148"/>
        <w:gridCol w:w="6212"/>
      </w:tblGrid>
      <w:tr w:rsidR="00E70901" w14:paraId="7D9550C8" w14:textId="77777777" w:rsidTr="002D06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alias w:val="Pick-up date:"/>
            <w:tag w:val="Pick-up date:"/>
            <w:id w:val="-813721735"/>
            <w:placeholder>
              <w:docPart w:val="83F3FED6DC334B0EB47CB0C736A99DE2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45" w:type="dxa"/>
              </w:tcPr>
              <w:p w14:paraId="7770C6C3" w14:textId="77777777" w:rsidR="00E70901" w:rsidRPr="00237F67" w:rsidRDefault="00237F67" w:rsidP="00591903">
                <w:r>
                  <w:t>Pick-up date</w:t>
                </w:r>
              </w:p>
            </w:tc>
          </w:sdtContent>
        </w:sdt>
        <w:sdt>
          <w:sdtPr>
            <w:alias w:val="Enter pick-up date:"/>
            <w:tag w:val="Enter pick-up date:"/>
            <w:id w:val="-551220616"/>
            <w:placeholder>
              <w:docPart w:val="AA8573EAFF5F4629A6E8C421851764A5"/>
            </w:placeholder>
            <w:temporary/>
            <w:showingPlcHdr/>
            <w15:appearance w15:val="hidden"/>
          </w:sdtPr>
          <w:sdtContent>
            <w:tc>
              <w:tcPr>
                <w:tcW w:w="6205" w:type="dxa"/>
              </w:tcPr>
              <w:p w14:paraId="3C860C5E" w14:textId="77777777" w:rsidR="00E70901" w:rsidRPr="00302E31" w:rsidRDefault="00302E31" w:rsidP="00591903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pick-up date</w:t>
                </w:r>
              </w:p>
            </w:tc>
          </w:sdtContent>
        </w:sdt>
      </w:tr>
      <w:tr w:rsidR="00E70901" w14:paraId="3E162C43" w14:textId="77777777" w:rsidTr="002D0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alias w:val="Company:"/>
            <w:tag w:val="Company:"/>
            <w:id w:val="-844544567"/>
            <w:placeholder>
              <w:docPart w:val="1613A061E0B1408B984C1B9F284748F9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45" w:type="dxa"/>
              </w:tcPr>
              <w:p w14:paraId="6448F24E" w14:textId="77777777" w:rsidR="00E70901" w:rsidRPr="00237F67" w:rsidRDefault="00237F67" w:rsidP="00591903">
                <w:r>
                  <w:t>Company</w:t>
                </w:r>
              </w:p>
            </w:tc>
          </w:sdtContent>
        </w:sdt>
        <w:sdt>
          <w:sdtPr>
            <w:alias w:val="Enter company:"/>
            <w:tag w:val="Enter company:"/>
            <w:id w:val="268355218"/>
            <w:placeholder>
              <w:docPart w:val="8D13F1A9A2C741828EBB11891615517C"/>
            </w:placeholder>
            <w:temporary/>
            <w:showingPlcHdr/>
            <w15:appearance w15:val="hidden"/>
          </w:sdtPr>
          <w:sdtContent>
            <w:tc>
              <w:tcPr>
                <w:tcW w:w="6205" w:type="dxa"/>
              </w:tcPr>
              <w:p w14:paraId="5D8478AB" w14:textId="77777777" w:rsidR="00E70901" w:rsidRPr="00302E31" w:rsidRDefault="00302E31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company</w:t>
                </w:r>
              </w:p>
            </w:tc>
          </w:sdtContent>
        </w:sdt>
      </w:tr>
      <w:tr w:rsidR="00E70901" w14:paraId="2607BC94" w14:textId="77777777" w:rsidTr="002D0658">
        <w:sdt>
          <w:sdtPr>
            <w:alias w:val="Company phone number:"/>
            <w:tag w:val="Company phone number:"/>
            <w:id w:val="1052888080"/>
            <w:placeholder>
              <w:docPart w:val="0552A351E8C9497C9DE71F4032451134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45" w:type="dxa"/>
              </w:tcPr>
              <w:p w14:paraId="73ACCEA5" w14:textId="77777777" w:rsidR="00E70901" w:rsidRPr="00237F67" w:rsidRDefault="00237F67" w:rsidP="00591903">
                <w:r>
                  <w:t>Company phone number</w:t>
                </w:r>
              </w:p>
            </w:tc>
          </w:sdtContent>
        </w:sdt>
        <w:sdt>
          <w:sdtPr>
            <w:alias w:val="Enter company phone number:"/>
            <w:tag w:val="Enter company phone number:"/>
            <w:id w:val="348609843"/>
            <w:placeholder>
              <w:docPart w:val="FEFE7769B67641E09422E27F73FCCFED"/>
            </w:placeholder>
            <w:temporary/>
            <w:showingPlcHdr/>
            <w15:appearance w15:val="hidden"/>
          </w:sdtPr>
          <w:sdtContent>
            <w:tc>
              <w:tcPr>
                <w:tcW w:w="6205" w:type="dxa"/>
              </w:tcPr>
              <w:p w14:paraId="478074A5" w14:textId="77777777" w:rsidR="00E70901" w:rsidRPr="00302E31" w:rsidRDefault="00302E31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company phone number</w:t>
                </w:r>
              </w:p>
            </w:tc>
          </w:sdtContent>
        </w:sdt>
      </w:tr>
      <w:tr w:rsidR="00E70901" w14:paraId="48D41F7C" w14:textId="77777777" w:rsidTr="002D0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alias w:val="Confirmation number:"/>
            <w:tag w:val="Confirmation number:"/>
            <w:id w:val="-1796754125"/>
            <w:placeholder>
              <w:docPart w:val="522B8A5FF026465B89047370672BB895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45" w:type="dxa"/>
              </w:tcPr>
              <w:p w14:paraId="11DA3D0E" w14:textId="77777777" w:rsidR="00E70901" w:rsidRPr="00237F67" w:rsidRDefault="00237F67" w:rsidP="00591903">
                <w:r>
                  <w:t>Confirmation number</w:t>
                </w:r>
              </w:p>
            </w:tc>
          </w:sdtContent>
        </w:sdt>
        <w:tc>
          <w:tcPr>
            <w:tcW w:w="6205" w:type="dxa"/>
          </w:tcPr>
          <w:p w14:paraId="7C64F9E7" w14:textId="77777777" w:rsidR="00E70901" w:rsidRPr="00302E31" w:rsidRDefault="00000000" w:rsidP="00302E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alias w:val="Enter confirmation number:"/>
                <w:tag w:val="Enter confirmation number:"/>
                <w:id w:val="430712673"/>
                <w:placeholder>
                  <w:docPart w:val="B37208495667434384265950E1E41A0D"/>
                </w:placeholder>
                <w:temporary/>
                <w:showingPlcHdr/>
                <w15:appearance w15:val="hidden"/>
              </w:sdtPr>
              <w:sdtContent>
                <w:r w:rsidR="00302E31">
                  <w:t>Enter confirmation number</w:t>
                </w:r>
              </w:sdtContent>
            </w:sdt>
          </w:p>
        </w:tc>
      </w:tr>
      <w:tr w:rsidR="00E70901" w14:paraId="47FE84A9" w14:textId="77777777" w:rsidTr="002D0658">
        <w:sdt>
          <w:sdtPr>
            <w:alias w:val="Quoted rental rate:"/>
            <w:tag w:val="Quoted rental rate:"/>
            <w:id w:val="362865569"/>
            <w:placeholder>
              <w:docPart w:val="BF876D2E0F9C4579B71B88023A5A950F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45" w:type="dxa"/>
              </w:tcPr>
              <w:p w14:paraId="0CC8A899" w14:textId="77777777" w:rsidR="00E70901" w:rsidRPr="00237F67" w:rsidRDefault="00237F67" w:rsidP="00591903">
                <w:r>
                  <w:t>Quoted rental rate</w:t>
                </w:r>
              </w:p>
            </w:tc>
          </w:sdtContent>
        </w:sdt>
        <w:sdt>
          <w:sdtPr>
            <w:alias w:val="Enter quoted rental rate:"/>
            <w:tag w:val="Enter quoted rental rate:"/>
            <w:id w:val="356089941"/>
            <w:placeholder>
              <w:docPart w:val="47AB20EA8C01430591C12FE69F620BB3"/>
            </w:placeholder>
            <w:temporary/>
            <w:showingPlcHdr/>
            <w15:appearance w15:val="hidden"/>
          </w:sdtPr>
          <w:sdtContent>
            <w:tc>
              <w:tcPr>
                <w:tcW w:w="6205" w:type="dxa"/>
              </w:tcPr>
              <w:p w14:paraId="08F8B32D" w14:textId="77777777" w:rsidR="00E70901" w:rsidRPr="00302E31" w:rsidRDefault="00302E31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quoted rental rate</w:t>
                </w:r>
              </w:p>
            </w:tc>
          </w:sdtContent>
        </w:sdt>
      </w:tr>
      <w:tr w:rsidR="00E70901" w14:paraId="0F8CEFC3" w14:textId="77777777" w:rsidTr="002D0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alias w:val="Pick-up location:"/>
            <w:tag w:val="Pick-up location:"/>
            <w:id w:val="-1114741230"/>
            <w:placeholder>
              <w:docPart w:val="E779C92774B246E5B4B1F6F5CF166B23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45" w:type="dxa"/>
              </w:tcPr>
              <w:p w14:paraId="0A3433E5" w14:textId="77777777" w:rsidR="00E70901" w:rsidRPr="00237F67" w:rsidRDefault="00237F67" w:rsidP="00591903">
                <w:r>
                  <w:t>Pick-up location</w:t>
                </w:r>
              </w:p>
            </w:tc>
          </w:sdtContent>
        </w:sdt>
        <w:sdt>
          <w:sdtPr>
            <w:alias w:val="Enter pick-up location:"/>
            <w:tag w:val="Enter pick-up location:"/>
            <w:id w:val="-1265684736"/>
            <w:placeholder>
              <w:docPart w:val="218914F160424E338A27F10961E9C2A1"/>
            </w:placeholder>
            <w:temporary/>
            <w:showingPlcHdr/>
            <w15:appearance w15:val="hidden"/>
          </w:sdtPr>
          <w:sdtContent>
            <w:tc>
              <w:tcPr>
                <w:tcW w:w="6205" w:type="dxa"/>
              </w:tcPr>
              <w:p w14:paraId="0FB78C45" w14:textId="77777777" w:rsidR="00E70901" w:rsidRPr="00302E31" w:rsidRDefault="00302E31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pick-up location</w:t>
                </w:r>
              </w:p>
            </w:tc>
          </w:sdtContent>
        </w:sdt>
      </w:tr>
      <w:tr w:rsidR="00E70901" w14:paraId="5645DD41" w14:textId="77777777" w:rsidTr="002D0658">
        <w:sdt>
          <w:sdtPr>
            <w:alias w:val="Drop-off location:"/>
            <w:tag w:val="Drop-off location:"/>
            <w:id w:val="1861081697"/>
            <w:placeholder>
              <w:docPart w:val="BF86E9A4A7354DB6A613F156E37E255B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45" w:type="dxa"/>
              </w:tcPr>
              <w:p w14:paraId="2CD6C443" w14:textId="77777777" w:rsidR="00E70901" w:rsidRPr="00237F67" w:rsidRDefault="00237F67" w:rsidP="00591903">
                <w:r>
                  <w:t>Drop-off location</w:t>
                </w:r>
              </w:p>
            </w:tc>
          </w:sdtContent>
        </w:sdt>
        <w:sdt>
          <w:sdtPr>
            <w:alias w:val="Enter drop-off location:"/>
            <w:tag w:val="Enter drop-off location:"/>
            <w:id w:val="250553729"/>
            <w:placeholder>
              <w:docPart w:val="0D23958010EA4756BE089DF5A23879DF"/>
            </w:placeholder>
            <w:temporary/>
            <w:showingPlcHdr/>
            <w15:appearance w15:val="hidden"/>
          </w:sdtPr>
          <w:sdtContent>
            <w:tc>
              <w:tcPr>
                <w:tcW w:w="6205" w:type="dxa"/>
              </w:tcPr>
              <w:p w14:paraId="46340F90" w14:textId="77777777" w:rsidR="00E70901" w:rsidRPr="001863DB" w:rsidRDefault="001863DB" w:rsidP="005919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drop-off location</w:t>
                </w:r>
              </w:p>
            </w:tc>
          </w:sdtContent>
        </w:sdt>
      </w:tr>
      <w:tr w:rsidR="00E70901" w14:paraId="5915CED1" w14:textId="77777777" w:rsidTr="002D0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alias w:val="Drop-off date:"/>
            <w:tag w:val="Drop-off date:"/>
            <w:id w:val="-23714359"/>
            <w:placeholder>
              <w:docPart w:val="40F8238650F44D64848F518C399AA32A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45" w:type="dxa"/>
              </w:tcPr>
              <w:p w14:paraId="5145ED90" w14:textId="77777777" w:rsidR="00E70901" w:rsidRPr="00237F67" w:rsidRDefault="00237F67" w:rsidP="00591903">
                <w:r>
                  <w:t>Drop-off date</w:t>
                </w:r>
              </w:p>
            </w:tc>
          </w:sdtContent>
        </w:sdt>
        <w:sdt>
          <w:sdtPr>
            <w:alias w:val="Enter drop-off date:"/>
            <w:tag w:val="Enter drop-off date:"/>
            <w:id w:val="-1254353354"/>
            <w:placeholder>
              <w:docPart w:val="171D39E2A94E4D808B1B599FE1F0939E"/>
            </w:placeholder>
            <w:temporary/>
            <w:showingPlcHdr/>
            <w15:appearance w15:val="hidden"/>
          </w:sdtPr>
          <w:sdtContent>
            <w:tc>
              <w:tcPr>
                <w:tcW w:w="6205" w:type="dxa"/>
              </w:tcPr>
              <w:p w14:paraId="02B79D2F" w14:textId="77777777" w:rsidR="00E70901" w:rsidRPr="001863DB" w:rsidRDefault="001863DB" w:rsidP="0059190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drop-off date</w:t>
                </w:r>
              </w:p>
            </w:tc>
          </w:sdtContent>
        </w:sdt>
      </w:tr>
    </w:tbl>
    <w:sdt>
      <w:sdtPr>
        <w:alias w:val="Hotel Itinerary:"/>
        <w:tag w:val="Hotel Itinerary:"/>
        <w:id w:val="-954321879"/>
        <w:placeholder>
          <w:docPart w:val="8B7CB193D2D34449992799FE7B8E9319"/>
        </w:placeholder>
        <w:temporary/>
        <w:showingPlcHdr/>
        <w15:appearance w15:val="hidden"/>
      </w:sdtPr>
      <w:sdtContent>
        <w:p w14:paraId="34AC115A" w14:textId="77777777" w:rsidR="00E70901" w:rsidRPr="00D85AAA" w:rsidRDefault="00D85AAA">
          <w:pPr>
            <w:pStyle w:val="Heading1"/>
            <w:keepNext/>
            <w:keepLines/>
            <w:tabs>
              <w:tab w:val="left" w:pos="720"/>
              <w:tab w:val="left" w:pos="3735"/>
              <w:tab w:val="left" w:pos="5605"/>
              <w:tab w:val="left" w:pos="7485"/>
            </w:tabs>
          </w:pPr>
          <w:r>
            <w:t>Hotel Itinerary</w:t>
          </w:r>
        </w:p>
      </w:sdtContent>
    </w:sdt>
    <w:tbl>
      <w:tblPr>
        <w:tblStyle w:val="ListTable6Colorful-Accent1"/>
        <w:tblW w:w="5000" w:type="pct"/>
        <w:tblLayout w:type="fixed"/>
        <w:tblLook w:val="04A0" w:firstRow="1" w:lastRow="0" w:firstColumn="1" w:lastColumn="0" w:noHBand="0" w:noVBand="1"/>
        <w:tblDescription w:val="Hotel itinerary information table"/>
      </w:tblPr>
      <w:tblGrid>
        <w:gridCol w:w="1440"/>
        <w:gridCol w:w="1710"/>
        <w:gridCol w:w="2128"/>
        <w:gridCol w:w="2282"/>
        <w:gridCol w:w="1800"/>
      </w:tblGrid>
      <w:tr w:rsidR="00E70901" w14:paraId="6EA73AAE" w14:textId="77777777" w:rsidTr="00C837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82289FA" w14:textId="77777777" w:rsidR="00E70901" w:rsidRDefault="00000000" w:rsidP="00D44363">
            <w:sdt>
              <w:sdtPr>
                <w:alias w:val="Date:"/>
                <w:tag w:val="Date:"/>
                <w:id w:val="-289753484"/>
                <w:placeholder>
                  <w:docPart w:val="535DC12566FE45E4A747E2EB67FB5C4E"/>
                </w:placeholder>
                <w:temporary/>
                <w:showingPlcHdr/>
                <w15:appearance w15:val="hidden"/>
              </w:sdtPr>
              <w:sdtContent>
                <w:r w:rsidR="009D07BB">
                  <w:t>Date</w:t>
                </w:r>
              </w:sdtContent>
            </w:sdt>
          </w:p>
        </w:tc>
        <w:tc>
          <w:tcPr>
            <w:tcW w:w="1710" w:type="dxa"/>
          </w:tcPr>
          <w:p w14:paraId="70142551" w14:textId="77777777" w:rsidR="00E70901" w:rsidRDefault="00000000" w:rsidP="00F12D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alias w:val="Hotel:"/>
                <w:tag w:val="Hotel:"/>
                <w:id w:val="-613362931"/>
                <w:placeholder>
                  <w:docPart w:val="287502545EA542899A00446FAC73A1BA"/>
                </w:placeholder>
                <w:temporary/>
                <w:showingPlcHdr/>
                <w15:appearance w15:val="hidden"/>
              </w:sdtPr>
              <w:sdtContent>
                <w:r w:rsidR="00F12D7A">
                  <w:t>Hotel</w:t>
                </w:r>
              </w:sdtContent>
            </w:sdt>
          </w:p>
        </w:tc>
        <w:sdt>
          <w:sdtPr>
            <w:alias w:val="City, Country:"/>
            <w:tag w:val="City, Country:"/>
            <w:id w:val="-626624424"/>
            <w:placeholder>
              <w:docPart w:val="5B9DD11951B1455DB351FFFC53588A73"/>
            </w:placeholder>
            <w:temporary/>
            <w:showingPlcHdr/>
            <w15:appearance w15:val="hidden"/>
          </w:sdtPr>
          <w:sdtContent>
            <w:tc>
              <w:tcPr>
                <w:tcW w:w="2128" w:type="dxa"/>
              </w:tcPr>
              <w:p w14:paraId="4FE88B09" w14:textId="77777777" w:rsidR="00E70901" w:rsidRPr="00D85AAA" w:rsidRDefault="00D85AAA" w:rsidP="00D44363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City, Country</w:t>
                </w:r>
              </w:p>
            </w:tc>
          </w:sdtContent>
        </w:sdt>
        <w:sdt>
          <w:sdtPr>
            <w:alias w:val="Reservation confirmation number:"/>
            <w:tag w:val="Reservation confirmation number:"/>
            <w:id w:val="1293712097"/>
            <w:placeholder>
              <w:docPart w:val="4701A19A45EE4741BA6E0A1324712121"/>
            </w:placeholder>
            <w:temporary/>
            <w:showingPlcHdr/>
            <w15:appearance w15:val="hidden"/>
          </w:sdtPr>
          <w:sdtContent>
            <w:tc>
              <w:tcPr>
                <w:tcW w:w="2282" w:type="dxa"/>
              </w:tcPr>
              <w:p w14:paraId="272AC6CA" w14:textId="77777777" w:rsidR="00E70901" w:rsidRPr="00D85AAA" w:rsidRDefault="00D85AAA" w:rsidP="00D44363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Reservation confirmation number</w:t>
                </w:r>
              </w:p>
            </w:tc>
          </w:sdtContent>
        </w:sdt>
        <w:sdt>
          <w:sdtPr>
            <w:alias w:val="Phone number:"/>
            <w:tag w:val="Phone number:"/>
            <w:id w:val="-390500039"/>
            <w:placeholder>
              <w:docPart w:val="BA442D24410C4A998B24CE324133553E"/>
            </w:placeholder>
            <w:temporary/>
            <w:showingPlcHdr/>
            <w15:appearance w15:val="hidden"/>
          </w:sdtPr>
          <w:sdtContent>
            <w:tc>
              <w:tcPr>
                <w:tcW w:w="1800" w:type="dxa"/>
              </w:tcPr>
              <w:p w14:paraId="2F190A27" w14:textId="77777777" w:rsidR="00E70901" w:rsidRPr="00D85AAA" w:rsidRDefault="00D85AAA" w:rsidP="00D44363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Phone number</w:t>
                </w:r>
              </w:p>
            </w:tc>
          </w:sdtContent>
        </w:sdt>
      </w:tr>
      <w:tr w:rsidR="00E70901" w14:paraId="2A10283C" w14:textId="77777777" w:rsidTr="00C837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alias w:val="Enter date:"/>
            <w:tag w:val="Enter date:"/>
            <w:id w:val="1342975051"/>
            <w:placeholder>
              <w:docPart w:val="9606F1AAE210472292FACA1970454B66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440" w:type="dxa"/>
              </w:tcPr>
              <w:p w14:paraId="20830E1D" w14:textId="77777777" w:rsidR="00E70901" w:rsidRPr="001863DB" w:rsidRDefault="001863DB" w:rsidP="00D44363">
                <w:r>
                  <w:t>Enter date</w:t>
                </w:r>
              </w:p>
            </w:tc>
          </w:sdtContent>
        </w:sdt>
        <w:sdt>
          <w:sdtPr>
            <w:alias w:val="Enter hotel 1:"/>
            <w:tag w:val="Enter hotel 1:"/>
            <w:id w:val="825086734"/>
            <w:placeholder>
              <w:docPart w:val="2845F9C31E9B45B291F9D5971615318F"/>
            </w:placeholder>
            <w:temporary/>
            <w:showingPlcHdr/>
            <w15:appearance w15:val="hidden"/>
          </w:sdtPr>
          <w:sdtContent>
            <w:tc>
              <w:tcPr>
                <w:tcW w:w="1710" w:type="dxa"/>
              </w:tcPr>
              <w:p w14:paraId="5EC12D66" w14:textId="77777777" w:rsidR="00E70901" w:rsidRPr="008357AC" w:rsidRDefault="008357AC" w:rsidP="008357A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hotel 1</w:t>
                </w:r>
              </w:p>
            </w:tc>
          </w:sdtContent>
        </w:sdt>
        <w:sdt>
          <w:sdtPr>
            <w:alias w:val="Enter city, country:"/>
            <w:tag w:val="Enter city, country:"/>
            <w:id w:val="578873415"/>
            <w:placeholder>
              <w:docPart w:val="3EE923B5E50B42FB82542CB0152382DE"/>
            </w:placeholder>
            <w:temporary/>
            <w:showingPlcHdr/>
            <w15:appearance w15:val="hidden"/>
          </w:sdtPr>
          <w:sdtContent>
            <w:tc>
              <w:tcPr>
                <w:tcW w:w="2128" w:type="dxa"/>
              </w:tcPr>
              <w:p w14:paraId="33F78B1B" w14:textId="77777777" w:rsidR="00E70901" w:rsidRDefault="008357AC" w:rsidP="008357A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City, Country</w:t>
                </w:r>
              </w:p>
            </w:tc>
          </w:sdtContent>
        </w:sdt>
        <w:sdt>
          <w:sdtPr>
            <w:alias w:val="Enter reservation confirmation number:"/>
            <w:tag w:val="Enter reservation confirmation number:"/>
            <w:id w:val="-1691133401"/>
            <w:placeholder>
              <w:docPart w:val="9DE11289676442C6A0597E44F2F687DA"/>
            </w:placeholder>
            <w:temporary/>
            <w:showingPlcHdr/>
            <w15:appearance w15:val="hidden"/>
          </w:sdtPr>
          <w:sdtContent>
            <w:tc>
              <w:tcPr>
                <w:tcW w:w="2282" w:type="dxa"/>
              </w:tcPr>
              <w:p w14:paraId="3AA0579C" w14:textId="77777777" w:rsidR="00E70901" w:rsidRPr="008357AC" w:rsidRDefault="008357AC" w:rsidP="008357A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reservation confirmation number</w:t>
                </w:r>
              </w:p>
            </w:tc>
          </w:sdtContent>
        </w:sdt>
        <w:sdt>
          <w:sdtPr>
            <w:alias w:val="Enter phone number:"/>
            <w:tag w:val="Enter phone number:"/>
            <w:id w:val="1785930901"/>
            <w:placeholder>
              <w:docPart w:val="A6ADC75FD2F4432380BC4C27A9C7973C"/>
            </w:placeholder>
            <w:temporary/>
            <w:showingPlcHdr/>
            <w15:appearance w15:val="hidden"/>
          </w:sdtPr>
          <w:sdtContent>
            <w:tc>
              <w:tcPr>
                <w:tcW w:w="1800" w:type="dxa"/>
              </w:tcPr>
              <w:p w14:paraId="344DDC7B" w14:textId="77777777" w:rsidR="00E70901" w:rsidRPr="008357AC" w:rsidRDefault="008357AC" w:rsidP="008357A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phone number</w:t>
                </w:r>
              </w:p>
            </w:tc>
          </w:sdtContent>
        </w:sdt>
      </w:tr>
      <w:tr w:rsidR="008357AC" w14:paraId="2A67F001" w14:textId="77777777" w:rsidTr="00C83781">
        <w:sdt>
          <w:sdtPr>
            <w:alias w:val="Enter date:"/>
            <w:tag w:val="Enter date:"/>
            <w:id w:val="41408028"/>
            <w:placeholder>
              <w:docPart w:val="6BFB8D98ADF249D8A307A711D584944D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440" w:type="dxa"/>
              </w:tcPr>
              <w:p w14:paraId="48E45F90" w14:textId="77777777" w:rsidR="008357AC" w:rsidRPr="001863DB" w:rsidRDefault="008357AC" w:rsidP="008357AC">
                <w:r>
                  <w:t>Enter date</w:t>
                </w:r>
              </w:p>
            </w:tc>
          </w:sdtContent>
        </w:sdt>
        <w:sdt>
          <w:sdtPr>
            <w:alias w:val="Enter hotel 2:"/>
            <w:tag w:val="Enter hotel 2:"/>
            <w:id w:val="1217775670"/>
            <w:placeholder>
              <w:docPart w:val="2DDD67B29EEB475EA2B66898618BE78F"/>
            </w:placeholder>
            <w:temporary/>
            <w:showingPlcHdr/>
            <w15:appearance w15:val="hidden"/>
          </w:sdtPr>
          <w:sdtContent>
            <w:tc>
              <w:tcPr>
                <w:tcW w:w="1710" w:type="dxa"/>
              </w:tcPr>
              <w:p w14:paraId="7C32E203" w14:textId="77777777" w:rsidR="008357AC" w:rsidRPr="008357AC" w:rsidRDefault="008357AC" w:rsidP="008357A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hotel 2</w:t>
                </w:r>
              </w:p>
            </w:tc>
          </w:sdtContent>
        </w:sdt>
        <w:sdt>
          <w:sdtPr>
            <w:alias w:val="Enter city, country:"/>
            <w:tag w:val="Enter city, country:"/>
            <w:id w:val="519056888"/>
            <w:placeholder>
              <w:docPart w:val="4E09478D5F3E48E3931F90C34A63B326"/>
            </w:placeholder>
            <w:temporary/>
            <w:showingPlcHdr/>
            <w15:appearance w15:val="hidden"/>
          </w:sdtPr>
          <w:sdtContent>
            <w:tc>
              <w:tcPr>
                <w:tcW w:w="2128" w:type="dxa"/>
              </w:tcPr>
              <w:p w14:paraId="471590F7" w14:textId="77777777" w:rsidR="008357AC" w:rsidRDefault="008357AC" w:rsidP="008357A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City, Country</w:t>
                </w:r>
              </w:p>
            </w:tc>
          </w:sdtContent>
        </w:sdt>
        <w:sdt>
          <w:sdtPr>
            <w:alias w:val="Enter reservation confirmation number:"/>
            <w:tag w:val="Enter reservation confirmation number:"/>
            <w:id w:val="-497573948"/>
            <w:placeholder>
              <w:docPart w:val="E2891CEA479C4424BDB598966667EE42"/>
            </w:placeholder>
            <w:temporary/>
            <w:showingPlcHdr/>
            <w15:appearance w15:val="hidden"/>
          </w:sdtPr>
          <w:sdtContent>
            <w:tc>
              <w:tcPr>
                <w:tcW w:w="2282" w:type="dxa"/>
              </w:tcPr>
              <w:p w14:paraId="21672195" w14:textId="77777777" w:rsidR="008357AC" w:rsidRPr="008357AC" w:rsidRDefault="008357AC" w:rsidP="008357A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reservation confirmation number</w:t>
                </w:r>
              </w:p>
            </w:tc>
          </w:sdtContent>
        </w:sdt>
        <w:sdt>
          <w:sdtPr>
            <w:alias w:val="Enter phone number:"/>
            <w:tag w:val="Enter phone number:"/>
            <w:id w:val="-1902824027"/>
            <w:placeholder>
              <w:docPart w:val="DB415690B6804D8289B7195C89DA76B3"/>
            </w:placeholder>
            <w:temporary/>
            <w:showingPlcHdr/>
            <w15:appearance w15:val="hidden"/>
          </w:sdtPr>
          <w:sdtContent>
            <w:tc>
              <w:tcPr>
                <w:tcW w:w="1800" w:type="dxa"/>
              </w:tcPr>
              <w:p w14:paraId="0C802068" w14:textId="77777777" w:rsidR="008357AC" w:rsidRPr="008357AC" w:rsidRDefault="008357AC" w:rsidP="008357A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phone number</w:t>
                </w:r>
              </w:p>
            </w:tc>
          </w:sdtContent>
        </w:sdt>
      </w:tr>
      <w:tr w:rsidR="008357AC" w14:paraId="3BA6B7B0" w14:textId="77777777" w:rsidTr="00C837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alias w:val="Enter date:"/>
            <w:tag w:val="Enter date:"/>
            <w:id w:val="-1630938547"/>
            <w:placeholder>
              <w:docPart w:val="576ED24FAC674DCF97C7CF6661C2B370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440" w:type="dxa"/>
              </w:tcPr>
              <w:p w14:paraId="706F0F02" w14:textId="77777777" w:rsidR="008357AC" w:rsidRPr="001863DB" w:rsidRDefault="008357AC" w:rsidP="008357AC">
                <w:r>
                  <w:t>Enter date</w:t>
                </w:r>
              </w:p>
            </w:tc>
          </w:sdtContent>
        </w:sdt>
        <w:sdt>
          <w:sdtPr>
            <w:alias w:val="Enter hotel 3:"/>
            <w:tag w:val="Enter hotel 3:"/>
            <w:id w:val="188351279"/>
            <w:placeholder>
              <w:docPart w:val="BAB2C3D89FF74774991F5F0082BA95E5"/>
            </w:placeholder>
            <w:temporary/>
            <w:showingPlcHdr/>
            <w15:appearance w15:val="hidden"/>
          </w:sdtPr>
          <w:sdtContent>
            <w:tc>
              <w:tcPr>
                <w:tcW w:w="1710" w:type="dxa"/>
              </w:tcPr>
              <w:p w14:paraId="6F9FA5DA" w14:textId="77777777" w:rsidR="008357AC" w:rsidRPr="008357AC" w:rsidRDefault="008357AC" w:rsidP="008357A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hotel 3</w:t>
                </w:r>
              </w:p>
            </w:tc>
          </w:sdtContent>
        </w:sdt>
        <w:sdt>
          <w:sdtPr>
            <w:alias w:val="Enter city, country:"/>
            <w:tag w:val="Enter city, country:"/>
            <w:id w:val="1794400819"/>
            <w:placeholder>
              <w:docPart w:val="3D16AE7B93B34E5AA30918FE0E5F1B54"/>
            </w:placeholder>
            <w:temporary/>
            <w:showingPlcHdr/>
            <w15:appearance w15:val="hidden"/>
          </w:sdtPr>
          <w:sdtContent>
            <w:tc>
              <w:tcPr>
                <w:tcW w:w="2128" w:type="dxa"/>
              </w:tcPr>
              <w:p w14:paraId="5AAA8C36" w14:textId="77777777" w:rsidR="008357AC" w:rsidRDefault="008357AC" w:rsidP="008357A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City, Country</w:t>
                </w:r>
              </w:p>
            </w:tc>
          </w:sdtContent>
        </w:sdt>
        <w:sdt>
          <w:sdtPr>
            <w:alias w:val="Enter reservation confirmation number:"/>
            <w:tag w:val="Enter reservation confirmation number:"/>
            <w:id w:val="-1874369585"/>
            <w:placeholder>
              <w:docPart w:val="7F458E865CF9488FB7398C557C87D10E"/>
            </w:placeholder>
            <w:temporary/>
            <w:showingPlcHdr/>
            <w15:appearance w15:val="hidden"/>
          </w:sdtPr>
          <w:sdtContent>
            <w:tc>
              <w:tcPr>
                <w:tcW w:w="2282" w:type="dxa"/>
              </w:tcPr>
              <w:p w14:paraId="5BD1E2BC" w14:textId="77777777" w:rsidR="008357AC" w:rsidRPr="008357AC" w:rsidRDefault="008357AC" w:rsidP="008357A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reservation confirmation number</w:t>
                </w:r>
              </w:p>
            </w:tc>
          </w:sdtContent>
        </w:sdt>
        <w:sdt>
          <w:sdtPr>
            <w:alias w:val="Enter phone number:"/>
            <w:tag w:val="Enter phone number:"/>
            <w:id w:val="1342820485"/>
            <w:placeholder>
              <w:docPart w:val="DE3E25D30305419D96D36E0D394EA0BE"/>
            </w:placeholder>
            <w:temporary/>
            <w:showingPlcHdr/>
            <w15:appearance w15:val="hidden"/>
          </w:sdtPr>
          <w:sdtContent>
            <w:tc>
              <w:tcPr>
                <w:tcW w:w="1800" w:type="dxa"/>
              </w:tcPr>
              <w:p w14:paraId="1DF42E73" w14:textId="77777777" w:rsidR="008357AC" w:rsidRPr="008357AC" w:rsidRDefault="008357AC" w:rsidP="008357A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phone number</w:t>
                </w:r>
              </w:p>
            </w:tc>
          </w:sdtContent>
        </w:sdt>
      </w:tr>
      <w:tr w:rsidR="008357AC" w14:paraId="5213A197" w14:textId="77777777" w:rsidTr="00C83781">
        <w:sdt>
          <w:sdtPr>
            <w:alias w:val="Enter date:"/>
            <w:tag w:val="Enter date:"/>
            <w:id w:val="97687306"/>
            <w:placeholder>
              <w:docPart w:val="CEC0C5609D8F455B81B3559FC236643A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440" w:type="dxa"/>
              </w:tcPr>
              <w:p w14:paraId="05E1A07A" w14:textId="77777777" w:rsidR="008357AC" w:rsidRPr="001863DB" w:rsidRDefault="008357AC" w:rsidP="008357AC">
                <w:r>
                  <w:t>Enter date</w:t>
                </w:r>
              </w:p>
            </w:tc>
          </w:sdtContent>
        </w:sdt>
        <w:sdt>
          <w:sdtPr>
            <w:alias w:val="Enter hotel 4:"/>
            <w:tag w:val="Enter hotel 4:"/>
            <w:id w:val="1672296986"/>
            <w:placeholder>
              <w:docPart w:val="946A8F14B8054FF08F6EA2C0B6575292"/>
            </w:placeholder>
            <w:temporary/>
            <w:showingPlcHdr/>
            <w15:appearance w15:val="hidden"/>
          </w:sdtPr>
          <w:sdtContent>
            <w:tc>
              <w:tcPr>
                <w:tcW w:w="1710" w:type="dxa"/>
              </w:tcPr>
              <w:p w14:paraId="3BD60B03" w14:textId="77777777" w:rsidR="008357AC" w:rsidRPr="008357AC" w:rsidRDefault="008357AC" w:rsidP="008357A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hotel 4</w:t>
                </w:r>
              </w:p>
            </w:tc>
          </w:sdtContent>
        </w:sdt>
        <w:sdt>
          <w:sdtPr>
            <w:alias w:val="Enter city, country:"/>
            <w:tag w:val="Enter city, country:"/>
            <w:id w:val="1252777601"/>
            <w:placeholder>
              <w:docPart w:val="DA9555E9008F47AEA425E2AD52A29BF9"/>
            </w:placeholder>
            <w:temporary/>
            <w:showingPlcHdr/>
            <w15:appearance w15:val="hidden"/>
          </w:sdtPr>
          <w:sdtContent>
            <w:tc>
              <w:tcPr>
                <w:tcW w:w="2128" w:type="dxa"/>
              </w:tcPr>
              <w:p w14:paraId="1D714FC1" w14:textId="77777777" w:rsidR="008357AC" w:rsidRDefault="008357AC" w:rsidP="008357A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City, Country</w:t>
                </w:r>
              </w:p>
            </w:tc>
          </w:sdtContent>
        </w:sdt>
        <w:sdt>
          <w:sdtPr>
            <w:alias w:val="Enter reservation confirmation number:"/>
            <w:tag w:val="Enter reservation confirmation number:"/>
            <w:id w:val="1599131282"/>
            <w:placeholder>
              <w:docPart w:val="117525E88C874E25AA626B91676804EC"/>
            </w:placeholder>
            <w:temporary/>
            <w:showingPlcHdr/>
            <w15:appearance w15:val="hidden"/>
          </w:sdtPr>
          <w:sdtContent>
            <w:tc>
              <w:tcPr>
                <w:tcW w:w="2282" w:type="dxa"/>
              </w:tcPr>
              <w:p w14:paraId="1F0D548A" w14:textId="77777777" w:rsidR="008357AC" w:rsidRPr="008357AC" w:rsidRDefault="008357AC" w:rsidP="008357A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reservation confirmation number</w:t>
                </w:r>
              </w:p>
            </w:tc>
          </w:sdtContent>
        </w:sdt>
        <w:sdt>
          <w:sdtPr>
            <w:alias w:val="Enter phone number:"/>
            <w:tag w:val="Enter phone number:"/>
            <w:id w:val="773602392"/>
            <w:placeholder>
              <w:docPart w:val="60A54E53E38F4E1BB3889874C8F1B1C6"/>
            </w:placeholder>
            <w:temporary/>
            <w:showingPlcHdr/>
            <w15:appearance w15:val="hidden"/>
          </w:sdtPr>
          <w:sdtContent>
            <w:tc>
              <w:tcPr>
                <w:tcW w:w="1800" w:type="dxa"/>
              </w:tcPr>
              <w:p w14:paraId="5D70F92A" w14:textId="77777777" w:rsidR="008357AC" w:rsidRPr="008357AC" w:rsidRDefault="008357AC" w:rsidP="008357A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phone number</w:t>
                </w:r>
              </w:p>
            </w:tc>
          </w:sdtContent>
        </w:sdt>
      </w:tr>
      <w:tr w:rsidR="008357AC" w14:paraId="2C097422" w14:textId="77777777" w:rsidTr="00C837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alias w:val="Enter date:"/>
            <w:tag w:val="Enter date:"/>
            <w:id w:val="-1219363700"/>
            <w:placeholder>
              <w:docPart w:val="C0D54C286D1641A0B6F3CA9E3F69543A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440" w:type="dxa"/>
              </w:tcPr>
              <w:p w14:paraId="562AF5D2" w14:textId="77777777" w:rsidR="008357AC" w:rsidRPr="001863DB" w:rsidRDefault="008357AC" w:rsidP="008357AC">
                <w:r>
                  <w:t>Enter date</w:t>
                </w:r>
              </w:p>
            </w:tc>
          </w:sdtContent>
        </w:sdt>
        <w:sdt>
          <w:sdtPr>
            <w:alias w:val="Enter hotel 5:"/>
            <w:tag w:val="Enter hotel 5:"/>
            <w:id w:val="1909494419"/>
            <w:placeholder>
              <w:docPart w:val="410C8FE663B44BBDAD85E9555A655500"/>
            </w:placeholder>
            <w:temporary/>
            <w:showingPlcHdr/>
            <w15:appearance w15:val="hidden"/>
          </w:sdtPr>
          <w:sdtContent>
            <w:tc>
              <w:tcPr>
                <w:tcW w:w="1710" w:type="dxa"/>
              </w:tcPr>
              <w:p w14:paraId="49255C92" w14:textId="77777777" w:rsidR="008357AC" w:rsidRPr="008357AC" w:rsidRDefault="008357AC" w:rsidP="008357A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hotel 5</w:t>
                </w:r>
              </w:p>
            </w:tc>
          </w:sdtContent>
        </w:sdt>
        <w:sdt>
          <w:sdtPr>
            <w:alias w:val="Enter city, country:"/>
            <w:tag w:val="Enter city, country:"/>
            <w:id w:val="-2095319937"/>
            <w:placeholder>
              <w:docPart w:val="6036C35F47B041459E2950E73DEDA6F8"/>
            </w:placeholder>
            <w:temporary/>
            <w:showingPlcHdr/>
            <w15:appearance w15:val="hidden"/>
          </w:sdtPr>
          <w:sdtContent>
            <w:tc>
              <w:tcPr>
                <w:tcW w:w="2128" w:type="dxa"/>
              </w:tcPr>
              <w:p w14:paraId="395D1A5E" w14:textId="77777777" w:rsidR="008357AC" w:rsidRDefault="008357AC" w:rsidP="008357A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City, Country</w:t>
                </w:r>
              </w:p>
            </w:tc>
          </w:sdtContent>
        </w:sdt>
        <w:sdt>
          <w:sdtPr>
            <w:alias w:val="Enter reservation confirmation number:"/>
            <w:tag w:val="Enter reservation confirmation number:"/>
            <w:id w:val="303829660"/>
            <w:placeholder>
              <w:docPart w:val="DE37360989AD4943801054856A6C8013"/>
            </w:placeholder>
            <w:temporary/>
            <w:showingPlcHdr/>
            <w15:appearance w15:val="hidden"/>
          </w:sdtPr>
          <w:sdtContent>
            <w:tc>
              <w:tcPr>
                <w:tcW w:w="2282" w:type="dxa"/>
              </w:tcPr>
              <w:p w14:paraId="43C94D02" w14:textId="77777777" w:rsidR="008357AC" w:rsidRPr="008357AC" w:rsidRDefault="008357AC" w:rsidP="008357A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reservation confirmation number</w:t>
                </w:r>
              </w:p>
            </w:tc>
          </w:sdtContent>
        </w:sdt>
        <w:sdt>
          <w:sdtPr>
            <w:alias w:val="Enter phone number:"/>
            <w:tag w:val="Enter phone number:"/>
            <w:id w:val="999555601"/>
            <w:placeholder>
              <w:docPart w:val="8C25BEF61A2E433DA98A54E554F6C2AC"/>
            </w:placeholder>
            <w:temporary/>
            <w:showingPlcHdr/>
            <w15:appearance w15:val="hidden"/>
          </w:sdtPr>
          <w:sdtContent>
            <w:tc>
              <w:tcPr>
                <w:tcW w:w="1800" w:type="dxa"/>
              </w:tcPr>
              <w:p w14:paraId="1C9C1CCC" w14:textId="77777777" w:rsidR="008357AC" w:rsidRPr="008357AC" w:rsidRDefault="008357AC" w:rsidP="008357A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phone number</w:t>
                </w:r>
              </w:p>
            </w:tc>
          </w:sdtContent>
        </w:sdt>
      </w:tr>
    </w:tbl>
    <w:sdt>
      <w:sdtPr>
        <w:alias w:val="Credit Cards and Travelers Checks:"/>
        <w:tag w:val="Credit Cards and Travelers Checks:"/>
        <w:id w:val="475811220"/>
        <w:placeholder>
          <w:docPart w:val="7180920EB1034EDA800F1E30C802EAE2"/>
        </w:placeholder>
        <w:temporary/>
        <w:showingPlcHdr/>
        <w15:appearance w15:val="hidden"/>
      </w:sdtPr>
      <w:sdtContent>
        <w:p w14:paraId="01B914C5" w14:textId="77777777" w:rsidR="00E70901" w:rsidRPr="00725D0A" w:rsidRDefault="00725D0A">
          <w:pPr>
            <w:pStyle w:val="Heading1"/>
          </w:pPr>
          <w:r>
            <w:t>Credit Cards and Travelers Checks</w:t>
          </w:r>
        </w:p>
      </w:sdtContent>
    </w:sdt>
    <w:tbl>
      <w:tblPr>
        <w:tblStyle w:val="ListTable6Colorful-Accent1"/>
        <w:tblW w:w="5000" w:type="pct"/>
        <w:tblLayout w:type="fixed"/>
        <w:tblLook w:val="04A0" w:firstRow="1" w:lastRow="0" w:firstColumn="1" w:lastColumn="0" w:noHBand="0" w:noVBand="1"/>
        <w:tblDescription w:val="Credit cards information table"/>
      </w:tblPr>
      <w:tblGrid>
        <w:gridCol w:w="2878"/>
        <w:gridCol w:w="2160"/>
        <w:gridCol w:w="2345"/>
        <w:gridCol w:w="1977"/>
      </w:tblGrid>
      <w:tr w:rsidR="00E70901" w14:paraId="47298194" w14:textId="77777777" w:rsidTr="004217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sdt>
          <w:sdtPr>
            <w:alias w:val="Credit card type:"/>
            <w:tag w:val="Credit card type:"/>
            <w:id w:val="-1883400769"/>
            <w:placeholder>
              <w:docPart w:val="070B2D82101C4E0A9DD9C97B0F47335B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878" w:type="dxa"/>
              </w:tcPr>
              <w:p w14:paraId="345E89EE" w14:textId="77777777" w:rsidR="00E70901" w:rsidRPr="00D85AAA" w:rsidRDefault="00D85AAA" w:rsidP="004F5374">
                <w:r>
                  <w:t>Credit card type</w:t>
                </w:r>
              </w:p>
            </w:tc>
          </w:sdtContent>
        </w:sdt>
        <w:sdt>
          <w:sdtPr>
            <w:alias w:val="Issuing bank:"/>
            <w:tag w:val="Issuing bank:"/>
            <w:id w:val="-1690211545"/>
            <w:placeholder>
              <w:docPart w:val="9219705877EA4713A30C22A96F3936FC"/>
            </w:placeholder>
            <w:temporary/>
            <w:showingPlcHdr/>
            <w15:appearance w15:val="hidden"/>
          </w:sdtPr>
          <w:sdtContent>
            <w:tc>
              <w:tcPr>
                <w:tcW w:w="2160" w:type="dxa"/>
              </w:tcPr>
              <w:p w14:paraId="29DE4A6E" w14:textId="77777777" w:rsidR="00E70901" w:rsidRPr="00D85AAA" w:rsidRDefault="00D85AAA" w:rsidP="004F5374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Issuing bank</w:t>
                </w:r>
              </w:p>
            </w:tc>
          </w:sdtContent>
        </w:sdt>
        <w:sdt>
          <w:sdtPr>
            <w:alias w:val="Credit card no.:"/>
            <w:tag w:val="Credit card no.:"/>
            <w:id w:val="1239980371"/>
            <w:placeholder>
              <w:docPart w:val="5775F1FDB06F4EB9A11103FDAA166F72"/>
            </w:placeholder>
            <w:temporary/>
            <w:showingPlcHdr/>
            <w15:appearance w15:val="hidden"/>
          </w:sdtPr>
          <w:sdtContent>
            <w:tc>
              <w:tcPr>
                <w:tcW w:w="2345" w:type="dxa"/>
              </w:tcPr>
              <w:p w14:paraId="4FDA15B5" w14:textId="77777777" w:rsidR="00E70901" w:rsidRPr="00D85AAA" w:rsidRDefault="00D85AAA" w:rsidP="004F5374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Credit card no.</w:t>
                </w:r>
              </w:p>
            </w:tc>
          </w:sdtContent>
        </w:sdt>
        <w:sdt>
          <w:sdtPr>
            <w:alias w:val="Phone number:"/>
            <w:tag w:val="Phone number:"/>
            <w:id w:val="1345365975"/>
            <w:placeholder>
              <w:docPart w:val="B4763BB2AFF642238F3D51099EBEB203"/>
            </w:placeholder>
            <w:temporary/>
            <w:showingPlcHdr/>
            <w15:appearance w15:val="hidden"/>
          </w:sdtPr>
          <w:sdtContent>
            <w:tc>
              <w:tcPr>
                <w:tcW w:w="1977" w:type="dxa"/>
              </w:tcPr>
              <w:p w14:paraId="7C7F9FFC" w14:textId="77777777" w:rsidR="00E70901" w:rsidRPr="00D85AAA" w:rsidRDefault="00D85AAA" w:rsidP="004F5374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Phone number</w:t>
                </w:r>
              </w:p>
            </w:tc>
          </w:sdtContent>
        </w:sdt>
      </w:tr>
      <w:tr w:rsidR="00E70901" w14:paraId="1DF73AD2" w14:textId="77777777" w:rsidTr="004F5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alias w:val="Enter credit card type 1:"/>
            <w:tag w:val="Enter credit card type 1:"/>
            <w:id w:val="793632138"/>
            <w:placeholder>
              <w:docPart w:val="1E504E57BAB144899E657A9ECCF1F4B2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878" w:type="dxa"/>
              </w:tcPr>
              <w:p w14:paraId="1E5CEE7F" w14:textId="77777777" w:rsidR="00E70901" w:rsidRPr="005D1250" w:rsidRDefault="005D1250" w:rsidP="004F5374">
                <w:r>
                  <w:t>Enter credit card type 1</w:t>
                </w:r>
              </w:p>
            </w:tc>
          </w:sdtContent>
        </w:sdt>
        <w:sdt>
          <w:sdtPr>
            <w:alias w:val="Enter issuing bank:"/>
            <w:tag w:val="Enter issuing bank:"/>
            <w:id w:val="734432744"/>
            <w:placeholder>
              <w:docPart w:val="07E06DC592C54B64A44B2B125E5228B4"/>
            </w:placeholder>
            <w:temporary/>
            <w:showingPlcHdr/>
            <w15:appearance w15:val="hidden"/>
          </w:sdtPr>
          <w:sdtContent>
            <w:tc>
              <w:tcPr>
                <w:tcW w:w="2160" w:type="dxa"/>
              </w:tcPr>
              <w:p w14:paraId="6E364EE8" w14:textId="77777777" w:rsidR="00E70901" w:rsidRPr="005D1250" w:rsidRDefault="005D1250" w:rsidP="005D1250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issuing bank</w:t>
                </w:r>
              </w:p>
            </w:tc>
          </w:sdtContent>
        </w:sdt>
        <w:sdt>
          <w:sdtPr>
            <w:alias w:val="Enter credit card number:"/>
            <w:tag w:val="Enter credit card number:"/>
            <w:id w:val="-574825912"/>
            <w:placeholder>
              <w:docPart w:val="0DB2CC676B4F433DBFBEFF2D88C5ECAB"/>
            </w:placeholder>
            <w:temporary/>
            <w:showingPlcHdr/>
            <w15:appearance w15:val="hidden"/>
          </w:sdtPr>
          <w:sdtContent>
            <w:tc>
              <w:tcPr>
                <w:tcW w:w="2345" w:type="dxa"/>
              </w:tcPr>
              <w:p w14:paraId="347E1324" w14:textId="77777777" w:rsidR="00E70901" w:rsidRPr="005D1250" w:rsidRDefault="005D1250" w:rsidP="005D1250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Credit card no.</w:t>
                </w:r>
              </w:p>
            </w:tc>
          </w:sdtContent>
        </w:sdt>
        <w:sdt>
          <w:sdtPr>
            <w:alias w:val="Enter phone number:"/>
            <w:tag w:val="Enter phone number:"/>
            <w:id w:val="1598758574"/>
            <w:placeholder>
              <w:docPart w:val="89220150CA6E4CAF901F82694B179C3E"/>
            </w:placeholder>
            <w:temporary/>
            <w:showingPlcHdr/>
            <w15:appearance w15:val="hidden"/>
          </w:sdtPr>
          <w:sdtContent>
            <w:tc>
              <w:tcPr>
                <w:tcW w:w="1977" w:type="dxa"/>
              </w:tcPr>
              <w:p w14:paraId="63B12577" w14:textId="77777777" w:rsidR="00E70901" w:rsidRPr="005D1250" w:rsidRDefault="005D1250" w:rsidP="005D1250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phone number</w:t>
                </w:r>
              </w:p>
            </w:tc>
          </w:sdtContent>
        </w:sdt>
      </w:tr>
      <w:tr w:rsidR="00E70901" w14:paraId="6B892B44" w14:textId="77777777" w:rsidTr="004F5374">
        <w:sdt>
          <w:sdtPr>
            <w:alias w:val="Enter credit card type 2:"/>
            <w:tag w:val="Enter credit card type 2:"/>
            <w:id w:val="283548031"/>
            <w:placeholder>
              <w:docPart w:val="65D936B77B57466AB152904F84602B79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878" w:type="dxa"/>
              </w:tcPr>
              <w:p w14:paraId="3098560B" w14:textId="77777777" w:rsidR="00E70901" w:rsidRDefault="005D1250" w:rsidP="004F5374">
                <w:r>
                  <w:t>Enter credit card type 2</w:t>
                </w:r>
              </w:p>
            </w:tc>
          </w:sdtContent>
        </w:sdt>
        <w:sdt>
          <w:sdtPr>
            <w:alias w:val="Enter issuing bank:"/>
            <w:tag w:val="Enter issuing bank:"/>
            <w:id w:val="1359852449"/>
            <w:placeholder>
              <w:docPart w:val="6EEFF216D598463198FBD6A01875E74F"/>
            </w:placeholder>
            <w:temporary/>
            <w:showingPlcHdr/>
            <w15:appearance w15:val="hidden"/>
          </w:sdtPr>
          <w:sdtContent>
            <w:tc>
              <w:tcPr>
                <w:tcW w:w="2160" w:type="dxa"/>
              </w:tcPr>
              <w:p w14:paraId="5F29AFF9" w14:textId="77777777" w:rsidR="00E70901" w:rsidRDefault="005D1250" w:rsidP="004F537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issuing bank</w:t>
                </w:r>
              </w:p>
            </w:tc>
          </w:sdtContent>
        </w:sdt>
        <w:sdt>
          <w:sdtPr>
            <w:alias w:val="Enter credit card number:"/>
            <w:tag w:val="Enter credit card number:"/>
            <w:id w:val="-1144186192"/>
            <w:placeholder>
              <w:docPart w:val="A86FCB8F30F34E6FAD94721E55F55378"/>
            </w:placeholder>
            <w:temporary/>
            <w:showingPlcHdr/>
            <w15:appearance w15:val="hidden"/>
          </w:sdtPr>
          <w:sdtContent>
            <w:tc>
              <w:tcPr>
                <w:tcW w:w="2345" w:type="dxa"/>
              </w:tcPr>
              <w:p w14:paraId="5D50C456" w14:textId="77777777" w:rsidR="00E70901" w:rsidRDefault="005D1250" w:rsidP="004F537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Credit card no.</w:t>
                </w:r>
              </w:p>
            </w:tc>
          </w:sdtContent>
        </w:sdt>
        <w:sdt>
          <w:sdtPr>
            <w:alias w:val="Enter phone number:"/>
            <w:tag w:val="Enter phone number:"/>
            <w:id w:val="1009711465"/>
            <w:placeholder>
              <w:docPart w:val="20394952C812490D999713B55754D32C"/>
            </w:placeholder>
            <w:temporary/>
            <w:showingPlcHdr/>
            <w15:appearance w15:val="hidden"/>
          </w:sdtPr>
          <w:sdtContent>
            <w:tc>
              <w:tcPr>
                <w:tcW w:w="1977" w:type="dxa"/>
              </w:tcPr>
              <w:p w14:paraId="7E89121F" w14:textId="77777777" w:rsidR="00E70901" w:rsidRDefault="005D1250" w:rsidP="004F537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phone number</w:t>
                </w:r>
              </w:p>
            </w:tc>
          </w:sdtContent>
        </w:sdt>
      </w:tr>
      <w:tr w:rsidR="00E70901" w14:paraId="57A8CEFC" w14:textId="77777777" w:rsidTr="004F5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alias w:val="Enter credit card type 3:"/>
            <w:tag w:val="Enter credit card type 3:"/>
            <w:id w:val="-203102925"/>
            <w:placeholder>
              <w:docPart w:val="48F3792ACB09465BBF8FE84571B6684C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878" w:type="dxa"/>
              </w:tcPr>
              <w:p w14:paraId="084DC139" w14:textId="77777777" w:rsidR="00E70901" w:rsidRDefault="005D1250" w:rsidP="004F5374">
                <w:r>
                  <w:t>Enter credit card type 3</w:t>
                </w:r>
              </w:p>
            </w:tc>
          </w:sdtContent>
        </w:sdt>
        <w:sdt>
          <w:sdtPr>
            <w:alias w:val="Enter issuing bank:"/>
            <w:tag w:val="Enter issuing bank:"/>
            <w:id w:val="1063916022"/>
            <w:placeholder>
              <w:docPart w:val="F6DC464F432F4E059F7454C3FD01E755"/>
            </w:placeholder>
            <w:temporary/>
            <w:showingPlcHdr/>
            <w15:appearance w15:val="hidden"/>
          </w:sdtPr>
          <w:sdtContent>
            <w:tc>
              <w:tcPr>
                <w:tcW w:w="2160" w:type="dxa"/>
              </w:tcPr>
              <w:p w14:paraId="29FA6261" w14:textId="77777777" w:rsidR="00E70901" w:rsidRDefault="005D1250" w:rsidP="004F5374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issuing bank</w:t>
                </w:r>
              </w:p>
            </w:tc>
          </w:sdtContent>
        </w:sdt>
        <w:sdt>
          <w:sdtPr>
            <w:alias w:val="Enter credit card number:"/>
            <w:tag w:val="Enter credit card number:"/>
            <w:id w:val="-93477087"/>
            <w:placeholder>
              <w:docPart w:val="4A42AE0951D0423380B3C16465C58CF7"/>
            </w:placeholder>
            <w:temporary/>
            <w:showingPlcHdr/>
            <w15:appearance w15:val="hidden"/>
          </w:sdtPr>
          <w:sdtContent>
            <w:tc>
              <w:tcPr>
                <w:tcW w:w="2345" w:type="dxa"/>
              </w:tcPr>
              <w:p w14:paraId="059CDF56" w14:textId="77777777" w:rsidR="00E70901" w:rsidRDefault="005D1250" w:rsidP="004F5374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Credit card no.</w:t>
                </w:r>
              </w:p>
            </w:tc>
          </w:sdtContent>
        </w:sdt>
        <w:sdt>
          <w:sdtPr>
            <w:alias w:val="Enter phone number:"/>
            <w:tag w:val="Enter phone number:"/>
            <w:id w:val="631752543"/>
            <w:placeholder>
              <w:docPart w:val="DBFA6C5442824B63A9C13BCF0280342B"/>
            </w:placeholder>
            <w:temporary/>
            <w:showingPlcHdr/>
            <w15:appearance w15:val="hidden"/>
          </w:sdtPr>
          <w:sdtContent>
            <w:tc>
              <w:tcPr>
                <w:tcW w:w="1977" w:type="dxa"/>
              </w:tcPr>
              <w:p w14:paraId="6E308D47" w14:textId="77777777" w:rsidR="00E70901" w:rsidRDefault="005D1250" w:rsidP="004F5374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phone number</w:t>
                </w:r>
              </w:p>
            </w:tc>
          </w:sdtContent>
        </w:sdt>
      </w:tr>
    </w:tbl>
    <w:p w14:paraId="02196C7F" w14:textId="77777777" w:rsidR="00E70901" w:rsidRDefault="00E70901"/>
    <w:tbl>
      <w:tblPr>
        <w:tblStyle w:val="ListTable6Colorful-Accent1"/>
        <w:tblW w:w="5000" w:type="pct"/>
        <w:tblLayout w:type="fixed"/>
        <w:tblLook w:val="04A0" w:firstRow="1" w:lastRow="0" w:firstColumn="1" w:lastColumn="0" w:noHBand="0" w:noVBand="1"/>
        <w:tblDescription w:val="Travelers checks table"/>
      </w:tblPr>
      <w:tblGrid>
        <w:gridCol w:w="2878"/>
        <w:gridCol w:w="2160"/>
        <w:gridCol w:w="2345"/>
        <w:gridCol w:w="1977"/>
      </w:tblGrid>
      <w:tr w:rsidR="00E70901" w14:paraId="49A36CB3" w14:textId="77777777" w:rsidTr="004217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sdt>
          <w:sdtPr>
            <w:alias w:val="Traveler’s check type:"/>
            <w:tag w:val="Traveler’s check type:"/>
            <w:id w:val="-662469713"/>
            <w:placeholder>
              <w:docPart w:val="AB8561DB4DFA4051925560F2EC5B4371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878" w:type="dxa"/>
              </w:tcPr>
              <w:p w14:paraId="2463FA89" w14:textId="77777777" w:rsidR="00E70901" w:rsidRPr="00D85AAA" w:rsidRDefault="00D85AAA" w:rsidP="004F5374">
                <w:r>
                  <w:t>Traveler’s check type</w:t>
                </w:r>
              </w:p>
            </w:tc>
          </w:sdtContent>
        </w:sdt>
        <w:sdt>
          <w:sdtPr>
            <w:alias w:val="Value:"/>
            <w:tag w:val="Value:"/>
            <w:id w:val="-47302791"/>
            <w:placeholder>
              <w:docPart w:val="A9A365716DDD48A2B2F3430585CE3F09"/>
            </w:placeholder>
            <w:temporary/>
            <w:showingPlcHdr/>
            <w15:appearance w15:val="hidden"/>
          </w:sdtPr>
          <w:sdtContent>
            <w:tc>
              <w:tcPr>
                <w:tcW w:w="2160" w:type="dxa"/>
              </w:tcPr>
              <w:p w14:paraId="2A8F2EAB" w14:textId="77777777" w:rsidR="00E70901" w:rsidRPr="00D85AAA" w:rsidRDefault="00D85AAA" w:rsidP="004F5374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Value</w:t>
                </w:r>
              </w:p>
            </w:tc>
          </w:sdtContent>
        </w:sdt>
        <w:sdt>
          <w:sdtPr>
            <w:alias w:val="Check number:"/>
            <w:tag w:val="Check number:"/>
            <w:id w:val="-1017230807"/>
            <w:placeholder>
              <w:docPart w:val="76323521CAB1413EBFDABF7B8E40F3F5"/>
            </w:placeholder>
            <w:temporary/>
            <w:showingPlcHdr/>
            <w15:appearance w15:val="hidden"/>
          </w:sdtPr>
          <w:sdtContent>
            <w:tc>
              <w:tcPr>
                <w:tcW w:w="2345" w:type="dxa"/>
              </w:tcPr>
              <w:p w14:paraId="51FE18E2" w14:textId="77777777" w:rsidR="00E70901" w:rsidRPr="00D85AAA" w:rsidRDefault="00D85AAA" w:rsidP="004F5374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Check number</w:t>
                </w:r>
              </w:p>
            </w:tc>
          </w:sdtContent>
        </w:sdt>
        <w:sdt>
          <w:sdtPr>
            <w:alias w:val="Phone number:"/>
            <w:tag w:val="Phone number:"/>
            <w:id w:val="-1203328417"/>
            <w:placeholder>
              <w:docPart w:val="61DFE9428A2C4A36961B1097F69D545D"/>
            </w:placeholder>
            <w:temporary/>
            <w:showingPlcHdr/>
            <w15:appearance w15:val="hidden"/>
          </w:sdtPr>
          <w:sdtContent>
            <w:tc>
              <w:tcPr>
                <w:tcW w:w="1977" w:type="dxa"/>
              </w:tcPr>
              <w:p w14:paraId="1C0D69E0" w14:textId="77777777" w:rsidR="00E70901" w:rsidRPr="00D85AAA" w:rsidRDefault="00D85AAA" w:rsidP="004F5374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Phone number</w:t>
                </w:r>
              </w:p>
            </w:tc>
          </w:sdtContent>
        </w:sdt>
      </w:tr>
      <w:tr w:rsidR="00E70901" w14:paraId="16BAFA46" w14:textId="77777777" w:rsidTr="004F5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alias w:val="Enter check type 1:"/>
            <w:tag w:val="Enter check type 1:"/>
            <w:id w:val="721027638"/>
            <w:placeholder>
              <w:docPart w:val="FFB4BA219232429D8689254BFC7C6A01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878" w:type="dxa"/>
              </w:tcPr>
              <w:p w14:paraId="1D8DDCF5" w14:textId="77777777" w:rsidR="00E70901" w:rsidRPr="009775B6" w:rsidRDefault="009775B6" w:rsidP="009775B6">
                <w:r>
                  <w:t>Enter check type 1</w:t>
                </w:r>
              </w:p>
            </w:tc>
          </w:sdtContent>
        </w:sdt>
        <w:sdt>
          <w:sdtPr>
            <w:alias w:val="Enter value:"/>
            <w:tag w:val="Enter value:"/>
            <w:id w:val="-1000500174"/>
            <w:placeholder>
              <w:docPart w:val="79D436387D374AD0A47E5AF360F080D4"/>
            </w:placeholder>
            <w:temporary/>
            <w:showingPlcHdr/>
            <w15:appearance w15:val="hidden"/>
          </w:sdtPr>
          <w:sdtContent>
            <w:tc>
              <w:tcPr>
                <w:tcW w:w="2160" w:type="dxa"/>
              </w:tcPr>
              <w:p w14:paraId="666252E2" w14:textId="77777777" w:rsidR="00E70901" w:rsidRDefault="009775B6" w:rsidP="009775B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value</w:t>
                </w:r>
              </w:p>
            </w:tc>
          </w:sdtContent>
        </w:sdt>
        <w:sdt>
          <w:sdtPr>
            <w:alias w:val="Enter check number:"/>
            <w:tag w:val="Enter check number:"/>
            <w:id w:val="-1810085760"/>
            <w:placeholder>
              <w:docPart w:val="59C70008DEFC4CDA9EE2885F1FAE6AF1"/>
            </w:placeholder>
            <w:temporary/>
            <w:showingPlcHdr/>
            <w15:appearance w15:val="hidden"/>
          </w:sdtPr>
          <w:sdtContent>
            <w:tc>
              <w:tcPr>
                <w:tcW w:w="2345" w:type="dxa"/>
              </w:tcPr>
              <w:p w14:paraId="65128490" w14:textId="77777777" w:rsidR="00E70901" w:rsidRDefault="009775B6" w:rsidP="009775B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check number</w:t>
                </w:r>
              </w:p>
            </w:tc>
          </w:sdtContent>
        </w:sdt>
        <w:sdt>
          <w:sdtPr>
            <w:alias w:val="Enter phone number:"/>
            <w:tag w:val="Enter phone number:"/>
            <w:id w:val="-1662537288"/>
            <w:placeholder>
              <w:docPart w:val="8243C710B7B1478BBD3EF870D9D8FD18"/>
            </w:placeholder>
            <w:temporary/>
            <w:showingPlcHdr/>
            <w15:appearance w15:val="hidden"/>
          </w:sdtPr>
          <w:sdtContent>
            <w:tc>
              <w:tcPr>
                <w:tcW w:w="1977" w:type="dxa"/>
              </w:tcPr>
              <w:p w14:paraId="127467B3" w14:textId="77777777" w:rsidR="00E70901" w:rsidRPr="009775B6" w:rsidRDefault="009775B6" w:rsidP="009775B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phone number</w:t>
                </w:r>
              </w:p>
            </w:tc>
          </w:sdtContent>
        </w:sdt>
      </w:tr>
      <w:tr w:rsidR="009775B6" w14:paraId="2F32D97C" w14:textId="77777777" w:rsidTr="004F5374">
        <w:sdt>
          <w:sdtPr>
            <w:alias w:val="Enter check type 2:"/>
            <w:tag w:val="Enter check type 2:"/>
            <w:id w:val="-812486792"/>
            <w:placeholder>
              <w:docPart w:val="C0BE6791B9FB4653B5D5654EAFCF2751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878" w:type="dxa"/>
              </w:tcPr>
              <w:p w14:paraId="1E200468" w14:textId="77777777" w:rsidR="009775B6" w:rsidRPr="009775B6" w:rsidRDefault="004103C9" w:rsidP="009775B6">
                <w:r>
                  <w:t>Enter check type 2</w:t>
                </w:r>
              </w:p>
            </w:tc>
          </w:sdtContent>
        </w:sdt>
        <w:sdt>
          <w:sdtPr>
            <w:alias w:val="Enter value:"/>
            <w:tag w:val="Enter value:"/>
            <w:id w:val="-1746560038"/>
            <w:placeholder>
              <w:docPart w:val="17C7F0CC7FD941C49BDA279AE5FDB336"/>
            </w:placeholder>
            <w:temporary/>
            <w:showingPlcHdr/>
            <w15:appearance w15:val="hidden"/>
          </w:sdtPr>
          <w:sdtContent>
            <w:tc>
              <w:tcPr>
                <w:tcW w:w="2160" w:type="dxa"/>
              </w:tcPr>
              <w:p w14:paraId="4D55CD5E" w14:textId="77777777" w:rsidR="009775B6" w:rsidRDefault="009775B6" w:rsidP="009775B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value</w:t>
                </w:r>
              </w:p>
            </w:tc>
          </w:sdtContent>
        </w:sdt>
        <w:sdt>
          <w:sdtPr>
            <w:alias w:val="Enter check number:"/>
            <w:tag w:val="Enter check number:"/>
            <w:id w:val="1691405210"/>
            <w:placeholder>
              <w:docPart w:val="A026A1FBBA8F4656AA7F121478D98D4F"/>
            </w:placeholder>
            <w:temporary/>
            <w:showingPlcHdr/>
            <w15:appearance w15:val="hidden"/>
          </w:sdtPr>
          <w:sdtContent>
            <w:tc>
              <w:tcPr>
                <w:tcW w:w="2345" w:type="dxa"/>
              </w:tcPr>
              <w:p w14:paraId="6FB462D7" w14:textId="77777777" w:rsidR="009775B6" w:rsidRDefault="009775B6" w:rsidP="009775B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check number</w:t>
                </w:r>
              </w:p>
            </w:tc>
          </w:sdtContent>
        </w:sdt>
        <w:sdt>
          <w:sdtPr>
            <w:alias w:val="Enter phone number:"/>
            <w:tag w:val="Enter phone number:"/>
            <w:id w:val="1089887703"/>
            <w:placeholder>
              <w:docPart w:val="0260DBFC4F504FA6AEB15F19B676216D"/>
            </w:placeholder>
            <w:temporary/>
            <w:showingPlcHdr/>
            <w15:appearance w15:val="hidden"/>
          </w:sdtPr>
          <w:sdtContent>
            <w:tc>
              <w:tcPr>
                <w:tcW w:w="1977" w:type="dxa"/>
              </w:tcPr>
              <w:p w14:paraId="7640CE2F" w14:textId="77777777" w:rsidR="009775B6" w:rsidRPr="009775B6" w:rsidRDefault="009775B6" w:rsidP="009775B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phone number</w:t>
                </w:r>
              </w:p>
            </w:tc>
          </w:sdtContent>
        </w:sdt>
      </w:tr>
      <w:tr w:rsidR="009775B6" w14:paraId="2F3E50D6" w14:textId="77777777" w:rsidTr="004F5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alias w:val="Enter check type 3:"/>
            <w:tag w:val="Enter check type 3:"/>
            <w:id w:val="1444886907"/>
            <w:placeholder>
              <w:docPart w:val="52EB8FE5F177406CA9682328DBCAB827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878" w:type="dxa"/>
              </w:tcPr>
              <w:p w14:paraId="4CCE3FFD" w14:textId="77777777" w:rsidR="009775B6" w:rsidRPr="009775B6" w:rsidRDefault="004103C9" w:rsidP="009775B6">
                <w:r>
                  <w:t>Enter check type 3</w:t>
                </w:r>
              </w:p>
            </w:tc>
          </w:sdtContent>
        </w:sdt>
        <w:sdt>
          <w:sdtPr>
            <w:alias w:val="Enter value:"/>
            <w:tag w:val="Enter value:"/>
            <w:id w:val="-2064699223"/>
            <w:placeholder>
              <w:docPart w:val="85D065CA00EA4241B10A192C52B33C27"/>
            </w:placeholder>
            <w:temporary/>
            <w:showingPlcHdr/>
            <w15:appearance w15:val="hidden"/>
          </w:sdtPr>
          <w:sdtContent>
            <w:tc>
              <w:tcPr>
                <w:tcW w:w="2160" w:type="dxa"/>
              </w:tcPr>
              <w:p w14:paraId="1F79B3DD" w14:textId="77777777" w:rsidR="009775B6" w:rsidRDefault="009775B6" w:rsidP="009775B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value</w:t>
                </w:r>
              </w:p>
            </w:tc>
          </w:sdtContent>
        </w:sdt>
        <w:sdt>
          <w:sdtPr>
            <w:alias w:val="Enter check number:"/>
            <w:tag w:val="Enter check number:"/>
            <w:id w:val="511191979"/>
            <w:placeholder>
              <w:docPart w:val="EECF51D866D544A99F07925F2DC34960"/>
            </w:placeholder>
            <w:temporary/>
            <w:showingPlcHdr/>
            <w15:appearance w15:val="hidden"/>
          </w:sdtPr>
          <w:sdtContent>
            <w:tc>
              <w:tcPr>
                <w:tcW w:w="2345" w:type="dxa"/>
              </w:tcPr>
              <w:p w14:paraId="1AF5EECB" w14:textId="77777777" w:rsidR="009775B6" w:rsidRDefault="009775B6" w:rsidP="009775B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check number</w:t>
                </w:r>
              </w:p>
            </w:tc>
          </w:sdtContent>
        </w:sdt>
        <w:sdt>
          <w:sdtPr>
            <w:alias w:val="Enter phone number:"/>
            <w:tag w:val="Enter phone number:"/>
            <w:id w:val="-1825421834"/>
            <w:placeholder>
              <w:docPart w:val="4CAEACC0243949F0932CA0712BFBB1B7"/>
            </w:placeholder>
            <w:temporary/>
            <w:showingPlcHdr/>
            <w15:appearance w15:val="hidden"/>
          </w:sdtPr>
          <w:sdtContent>
            <w:tc>
              <w:tcPr>
                <w:tcW w:w="1977" w:type="dxa"/>
              </w:tcPr>
              <w:p w14:paraId="67D69C7D" w14:textId="77777777" w:rsidR="009775B6" w:rsidRPr="009775B6" w:rsidRDefault="009775B6" w:rsidP="009775B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phone number</w:t>
                </w:r>
              </w:p>
            </w:tc>
          </w:sdtContent>
        </w:sdt>
      </w:tr>
      <w:tr w:rsidR="009775B6" w14:paraId="3E7FB9CB" w14:textId="77777777" w:rsidTr="004F5374">
        <w:sdt>
          <w:sdtPr>
            <w:alias w:val="Enter check type 4:"/>
            <w:tag w:val="Enter check type 4:"/>
            <w:id w:val="1701280359"/>
            <w:placeholder>
              <w:docPart w:val="07726F8C77D04E20ABAF0C45ACF04637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878" w:type="dxa"/>
              </w:tcPr>
              <w:p w14:paraId="04AFEB07" w14:textId="77777777" w:rsidR="009775B6" w:rsidRPr="009775B6" w:rsidRDefault="004103C9" w:rsidP="009775B6">
                <w:r>
                  <w:t>Enter check type 4</w:t>
                </w:r>
              </w:p>
            </w:tc>
          </w:sdtContent>
        </w:sdt>
        <w:sdt>
          <w:sdtPr>
            <w:alias w:val="Enter value:"/>
            <w:tag w:val="Enter value:"/>
            <w:id w:val="500939461"/>
            <w:placeholder>
              <w:docPart w:val="30A69F7077244767A9BFE4E5190599B4"/>
            </w:placeholder>
            <w:temporary/>
            <w:showingPlcHdr/>
            <w15:appearance w15:val="hidden"/>
          </w:sdtPr>
          <w:sdtContent>
            <w:tc>
              <w:tcPr>
                <w:tcW w:w="2160" w:type="dxa"/>
              </w:tcPr>
              <w:p w14:paraId="6BD81161" w14:textId="77777777" w:rsidR="009775B6" w:rsidRDefault="009775B6" w:rsidP="009775B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value</w:t>
                </w:r>
              </w:p>
            </w:tc>
          </w:sdtContent>
        </w:sdt>
        <w:sdt>
          <w:sdtPr>
            <w:alias w:val="Enter check number:"/>
            <w:tag w:val="Enter check number:"/>
            <w:id w:val="1810054035"/>
            <w:placeholder>
              <w:docPart w:val="D1E03BB48EA5442BB3A5E45E575FA72B"/>
            </w:placeholder>
            <w:temporary/>
            <w:showingPlcHdr/>
            <w15:appearance w15:val="hidden"/>
          </w:sdtPr>
          <w:sdtContent>
            <w:tc>
              <w:tcPr>
                <w:tcW w:w="2345" w:type="dxa"/>
              </w:tcPr>
              <w:p w14:paraId="5B1FAC06" w14:textId="77777777" w:rsidR="009775B6" w:rsidRDefault="009775B6" w:rsidP="009775B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check number</w:t>
                </w:r>
              </w:p>
            </w:tc>
          </w:sdtContent>
        </w:sdt>
        <w:sdt>
          <w:sdtPr>
            <w:alias w:val="Enter phone number:"/>
            <w:tag w:val="Enter phone number:"/>
            <w:id w:val="-824282157"/>
            <w:placeholder>
              <w:docPart w:val="B74C0308DF374815911B388A8593A115"/>
            </w:placeholder>
            <w:temporary/>
            <w:showingPlcHdr/>
            <w15:appearance w15:val="hidden"/>
          </w:sdtPr>
          <w:sdtContent>
            <w:tc>
              <w:tcPr>
                <w:tcW w:w="1977" w:type="dxa"/>
              </w:tcPr>
              <w:p w14:paraId="691750B2" w14:textId="77777777" w:rsidR="009775B6" w:rsidRPr="009775B6" w:rsidRDefault="009775B6" w:rsidP="009775B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Enter phone number</w:t>
                </w:r>
              </w:p>
            </w:tc>
          </w:sdtContent>
        </w:sdt>
      </w:tr>
      <w:tr w:rsidR="009775B6" w14:paraId="2CD41F5E" w14:textId="77777777" w:rsidTr="004F5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alias w:val="Enter check type 5:"/>
            <w:tag w:val="Enter check type 5:"/>
            <w:id w:val="2137520569"/>
            <w:placeholder>
              <w:docPart w:val="DD3BC5AE7CEA4017A00888A7F404F7A6"/>
            </w:placeholder>
            <w:temporary/>
            <w:showingPlcHdr/>
            <w15:appearance w15:val="hidden"/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878" w:type="dxa"/>
              </w:tcPr>
              <w:p w14:paraId="4507879F" w14:textId="77777777" w:rsidR="009775B6" w:rsidRPr="009775B6" w:rsidRDefault="004103C9" w:rsidP="009775B6">
                <w:r>
                  <w:t>Enter check type 5</w:t>
                </w:r>
              </w:p>
            </w:tc>
          </w:sdtContent>
        </w:sdt>
        <w:sdt>
          <w:sdtPr>
            <w:alias w:val="Enter value:"/>
            <w:tag w:val="Enter value:"/>
            <w:id w:val="-1790504122"/>
            <w:placeholder>
              <w:docPart w:val="6E0E3B20A6834598AEC1D47BEC5B8908"/>
            </w:placeholder>
            <w:temporary/>
            <w:showingPlcHdr/>
            <w15:appearance w15:val="hidden"/>
          </w:sdtPr>
          <w:sdtContent>
            <w:tc>
              <w:tcPr>
                <w:tcW w:w="2160" w:type="dxa"/>
              </w:tcPr>
              <w:p w14:paraId="4CEAC7A9" w14:textId="77777777" w:rsidR="009775B6" w:rsidRDefault="009775B6" w:rsidP="009775B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value</w:t>
                </w:r>
              </w:p>
            </w:tc>
          </w:sdtContent>
        </w:sdt>
        <w:sdt>
          <w:sdtPr>
            <w:alias w:val="Enter check number:"/>
            <w:tag w:val="Enter check number:"/>
            <w:id w:val="-1347014838"/>
            <w:placeholder>
              <w:docPart w:val="C6AA4CCC60864017A30C7494D9A62D5D"/>
            </w:placeholder>
            <w:temporary/>
            <w:showingPlcHdr/>
            <w15:appearance w15:val="hidden"/>
          </w:sdtPr>
          <w:sdtContent>
            <w:tc>
              <w:tcPr>
                <w:tcW w:w="2345" w:type="dxa"/>
              </w:tcPr>
              <w:p w14:paraId="65FA839F" w14:textId="77777777" w:rsidR="009775B6" w:rsidRDefault="009775B6" w:rsidP="009775B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check number</w:t>
                </w:r>
              </w:p>
            </w:tc>
          </w:sdtContent>
        </w:sdt>
        <w:sdt>
          <w:sdtPr>
            <w:alias w:val="Enter phone number:"/>
            <w:tag w:val="Enter phone number:"/>
            <w:id w:val="1730258331"/>
            <w:placeholder>
              <w:docPart w:val="EB0F4DE537DF420EADC36B8C6C14F1D8"/>
            </w:placeholder>
            <w:temporary/>
            <w:showingPlcHdr/>
            <w15:appearance w15:val="hidden"/>
          </w:sdtPr>
          <w:sdtContent>
            <w:tc>
              <w:tcPr>
                <w:tcW w:w="1977" w:type="dxa"/>
              </w:tcPr>
              <w:p w14:paraId="569853CF" w14:textId="77777777" w:rsidR="009775B6" w:rsidRPr="009775B6" w:rsidRDefault="009775B6" w:rsidP="009775B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Enter phone number</w:t>
                </w:r>
              </w:p>
            </w:tc>
          </w:sdtContent>
        </w:sdt>
      </w:tr>
    </w:tbl>
    <w:p w14:paraId="60C41397" w14:textId="77777777" w:rsidR="00475B09" w:rsidRDefault="00475B09"/>
    <w:sectPr w:rsidR="00475B09">
      <w:headerReference w:type="default" r:id="rId8"/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B012B" w14:textId="77777777" w:rsidR="00B9307B" w:rsidRDefault="00B9307B">
      <w:pPr>
        <w:spacing w:before="0" w:after="0"/>
      </w:pPr>
      <w:r>
        <w:separator/>
      </w:r>
    </w:p>
    <w:p w14:paraId="52188398" w14:textId="77777777" w:rsidR="00B9307B" w:rsidRDefault="00B9307B"/>
  </w:endnote>
  <w:endnote w:type="continuationSeparator" w:id="0">
    <w:p w14:paraId="0E466D52" w14:textId="77777777" w:rsidR="00B9307B" w:rsidRDefault="00B9307B">
      <w:pPr>
        <w:spacing w:before="0" w:after="0"/>
      </w:pPr>
      <w:r>
        <w:continuationSeparator/>
      </w:r>
    </w:p>
    <w:p w14:paraId="3EDC9225" w14:textId="77777777" w:rsidR="00B9307B" w:rsidRDefault="00B930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A8B81" w14:textId="77777777" w:rsidR="00E70901" w:rsidRDefault="003B43F5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66D8">
      <w:rPr>
        <w:noProof/>
      </w:rPr>
      <w:t>3</w:t>
    </w:r>
    <w:r>
      <w:fldChar w:fldCharType="end"/>
    </w:r>
    <w:r>
      <w:t xml:space="preserve"> of </w:t>
    </w:r>
    <w:fldSimple w:instr=" NUMPAGES  \* Arabic  \* MERGEFORMAT ">
      <w:r w:rsidR="00A266D8">
        <w:rPr>
          <w:noProof/>
        </w:rP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7D6DE" w14:textId="77777777" w:rsidR="00E70901" w:rsidRDefault="003B43F5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66D8">
      <w:rPr>
        <w:noProof/>
      </w:rPr>
      <w:t>1</w:t>
    </w:r>
    <w:r>
      <w:fldChar w:fldCharType="end"/>
    </w:r>
    <w:r>
      <w:t xml:space="preserve"> of </w:t>
    </w:r>
    <w:fldSimple w:instr=" NUMPAGES  \* Arabic  \* MERGEFORMAT ">
      <w:r w:rsidR="00A266D8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F08CC" w14:textId="77777777" w:rsidR="00B9307B" w:rsidRDefault="00B9307B">
      <w:pPr>
        <w:spacing w:before="0" w:after="0"/>
      </w:pPr>
      <w:r>
        <w:separator/>
      </w:r>
    </w:p>
    <w:p w14:paraId="00714527" w14:textId="77777777" w:rsidR="00B9307B" w:rsidRDefault="00B9307B"/>
  </w:footnote>
  <w:footnote w:type="continuationSeparator" w:id="0">
    <w:p w14:paraId="27C42C44" w14:textId="77777777" w:rsidR="00B9307B" w:rsidRDefault="00B9307B">
      <w:pPr>
        <w:spacing w:before="0" w:after="0"/>
      </w:pPr>
      <w:r>
        <w:continuationSeparator/>
      </w:r>
    </w:p>
    <w:p w14:paraId="2BE2E2CE" w14:textId="77777777" w:rsidR="00B9307B" w:rsidRDefault="00B930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CC9CB" w14:textId="77777777" w:rsidR="00E70901" w:rsidRPr="005C237A" w:rsidRDefault="00000000" w:rsidP="005C237A">
    <w:pPr>
      <w:pStyle w:val="Header"/>
    </w:pPr>
    <w:sdt>
      <w:sdtPr>
        <w:alias w:val="Enter title:"/>
        <w:tag w:val="Enter title:"/>
        <w:id w:val="1893379479"/>
        <w:placeholder>
          <w:docPart w:val="9272C017D3C946559554AE05032DFCE9"/>
        </w:placeholder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15:appearance w15:val="hidden"/>
        <w:text w:multiLine="1"/>
      </w:sdtPr>
      <w:sdtContent>
        <w:r w:rsidR="002C23DE" w:rsidRPr="005C237A">
          <w:t>Personal Data Form for Trip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528524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F5C2A6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DEA3F9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FDA8B1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B963EE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BE542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D8EBC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34644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3E7CD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E4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0767830">
    <w:abstractNumId w:val="9"/>
  </w:num>
  <w:num w:numId="2" w16cid:durableId="1159274125">
    <w:abstractNumId w:val="7"/>
  </w:num>
  <w:num w:numId="3" w16cid:durableId="2062705021">
    <w:abstractNumId w:val="6"/>
  </w:num>
  <w:num w:numId="4" w16cid:durableId="1261450970">
    <w:abstractNumId w:val="5"/>
  </w:num>
  <w:num w:numId="5" w16cid:durableId="908229211">
    <w:abstractNumId w:val="4"/>
  </w:num>
  <w:num w:numId="6" w16cid:durableId="432214551">
    <w:abstractNumId w:val="8"/>
  </w:num>
  <w:num w:numId="7" w16cid:durableId="1364790523">
    <w:abstractNumId w:val="3"/>
  </w:num>
  <w:num w:numId="8" w16cid:durableId="1839031651">
    <w:abstractNumId w:val="2"/>
  </w:num>
  <w:num w:numId="9" w16cid:durableId="717123119">
    <w:abstractNumId w:val="1"/>
  </w:num>
  <w:num w:numId="10" w16cid:durableId="1534153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ADB"/>
    <w:rsid w:val="000472AC"/>
    <w:rsid w:val="00055DD2"/>
    <w:rsid w:val="000872FD"/>
    <w:rsid w:val="0009766A"/>
    <w:rsid w:val="000B59A4"/>
    <w:rsid w:val="000C6A19"/>
    <w:rsid w:val="001123E1"/>
    <w:rsid w:val="00115442"/>
    <w:rsid w:val="001863DB"/>
    <w:rsid w:val="00195FFA"/>
    <w:rsid w:val="001B07A7"/>
    <w:rsid w:val="001C1F42"/>
    <w:rsid w:val="001F4928"/>
    <w:rsid w:val="00213864"/>
    <w:rsid w:val="002154D1"/>
    <w:rsid w:val="00220082"/>
    <w:rsid w:val="00237F67"/>
    <w:rsid w:val="002C23DE"/>
    <w:rsid w:val="002D0658"/>
    <w:rsid w:val="002E02F5"/>
    <w:rsid w:val="002F2237"/>
    <w:rsid w:val="00302E31"/>
    <w:rsid w:val="0030584F"/>
    <w:rsid w:val="00307FFA"/>
    <w:rsid w:val="003A0078"/>
    <w:rsid w:val="003B43F5"/>
    <w:rsid w:val="003B6D80"/>
    <w:rsid w:val="003C3694"/>
    <w:rsid w:val="003E1700"/>
    <w:rsid w:val="004103C9"/>
    <w:rsid w:val="0042176A"/>
    <w:rsid w:val="0044495A"/>
    <w:rsid w:val="00475B09"/>
    <w:rsid w:val="004A5EC2"/>
    <w:rsid w:val="004E0A62"/>
    <w:rsid w:val="004E6C6D"/>
    <w:rsid w:val="004F3295"/>
    <w:rsid w:val="004F5374"/>
    <w:rsid w:val="00546046"/>
    <w:rsid w:val="00556980"/>
    <w:rsid w:val="005821CA"/>
    <w:rsid w:val="00591903"/>
    <w:rsid w:val="005C237A"/>
    <w:rsid w:val="005D1250"/>
    <w:rsid w:val="005E4EF0"/>
    <w:rsid w:val="006B2958"/>
    <w:rsid w:val="00725D0A"/>
    <w:rsid w:val="007968F0"/>
    <w:rsid w:val="007B4E8C"/>
    <w:rsid w:val="007D6DB7"/>
    <w:rsid w:val="0082011E"/>
    <w:rsid w:val="008357AC"/>
    <w:rsid w:val="008420DB"/>
    <w:rsid w:val="008E01D7"/>
    <w:rsid w:val="009055D8"/>
    <w:rsid w:val="009210F2"/>
    <w:rsid w:val="00941262"/>
    <w:rsid w:val="00955E1D"/>
    <w:rsid w:val="009775B6"/>
    <w:rsid w:val="009A3ADB"/>
    <w:rsid w:val="009A6028"/>
    <w:rsid w:val="009C01DA"/>
    <w:rsid w:val="009D07BB"/>
    <w:rsid w:val="009D2DDE"/>
    <w:rsid w:val="009D47FD"/>
    <w:rsid w:val="00A266D8"/>
    <w:rsid w:val="00A54139"/>
    <w:rsid w:val="00A65324"/>
    <w:rsid w:val="00A740B4"/>
    <w:rsid w:val="00A81087"/>
    <w:rsid w:val="00AD099E"/>
    <w:rsid w:val="00B24A96"/>
    <w:rsid w:val="00B34612"/>
    <w:rsid w:val="00B9307B"/>
    <w:rsid w:val="00BD3253"/>
    <w:rsid w:val="00BD78EE"/>
    <w:rsid w:val="00C1538D"/>
    <w:rsid w:val="00C47EEF"/>
    <w:rsid w:val="00C60D3C"/>
    <w:rsid w:val="00C67AA2"/>
    <w:rsid w:val="00C703F1"/>
    <w:rsid w:val="00C83781"/>
    <w:rsid w:val="00CB687B"/>
    <w:rsid w:val="00D251E5"/>
    <w:rsid w:val="00D44363"/>
    <w:rsid w:val="00D52232"/>
    <w:rsid w:val="00D85AAA"/>
    <w:rsid w:val="00DD1416"/>
    <w:rsid w:val="00DF5B1B"/>
    <w:rsid w:val="00E07A9C"/>
    <w:rsid w:val="00E70901"/>
    <w:rsid w:val="00EB2D6D"/>
    <w:rsid w:val="00F12D7A"/>
    <w:rsid w:val="00FA1805"/>
    <w:rsid w:val="00FD07A3"/>
    <w:rsid w:val="00FD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B99691"/>
  <w15:chartTrackingRefBased/>
  <w15:docId w15:val="{9C8B02A4-C8B1-469E-92F1-CBA25AB10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253"/>
  </w:style>
  <w:style w:type="paragraph" w:styleId="Heading1">
    <w:name w:val="heading 1"/>
    <w:basedOn w:val="Normal"/>
    <w:link w:val="Heading1Char"/>
    <w:uiPriority w:val="9"/>
    <w:qFormat/>
    <w:rsid w:val="00BD78EE"/>
    <w:pPr>
      <w:spacing w:before="360" w:after="60"/>
      <w:contextualSpacing/>
      <w:outlineLvl w:val="0"/>
    </w:pPr>
    <w:rPr>
      <w:rFonts w:asciiTheme="majorHAnsi" w:hAnsiTheme="majorHAnsi"/>
      <w:b/>
      <w:bCs/>
      <w:color w:val="935309" w:themeColor="accent2" w:themeShade="8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2958"/>
    <w:pPr>
      <w:keepNext/>
      <w:keepLines/>
      <w:spacing w:after="0"/>
      <w:contextualSpacing/>
      <w:outlineLvl w:val="1"/>
    </w:pPr>
    <w:rPr>
      <w:rFonts w:asciiTheme="majorHAnsi" w:eastAsiaTheme="majorEastAsia" w:hAnsiTheme="majorHAnsi" w:cstheme="majorBidi"/>
      <w:color w:val="536142" w:themeColor="accent1" w:themeShade="8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6B2958"/>
    <w:pPr>
      <w:keepNext/>
      <w:keepLines/>
      <w:spacing w:after="0"/>
      <w:contextualSpacing/>
      <w:outlineLvl w:val="2"/>
    </w:pPr>
    <w:rPr>
      <w:rFonts w:asciiTheme="majorHAnsi" w:eastAsiaTheme="majorEastAsia" w:hAnsiTheme="majorHAnsi" w:cstheme="majorBidi"/>
      <w:color w:val="526041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78EE"/>
    <w:pPr>
      <w:keepNext/>
      <w:keepLines/>
      <w:spacing w:after="0"/>
      <w:contextualSpacing/>
      <w:outlineLvl w:val="3"/>
    </w:pPr>
    <w:rPr>
      <w:rFonts w:asciiTheme="majorHAnsi" w:eastAsiaTheme="majorEastAsia" w:hAnsiTheme="majorHAnsi" w:cstheme="majorBidi"/>
      <w:i/>
      <w:iCs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2958"/>
    <w:pPr>
      <w:keepNext/>
      <w:keepLines/>
      <w:spacing w:after="0"/>
      <w:contextualSpacing/>
      <w:outlineLvl w:val="4"/>
    </w:pPr>
    <w:rPr>
      <w:rFonts w:asciiTheme="majorHAnsi" w:eastAsiaTheme="majorEastAsia" w:hAnsiTheme="majorHAnsi" w:cstheme="majorBidi"/>
      <w:color w:val="444D26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2958"/>
    <w:pPr>
      <w:keepNext/>
      <w:keepLines/>
      <w:spacing w:after="0"/>
      <w:contextualSpacing/>
      <w:outlineLvl w:val="5"/>
    </w:pPr>
    <w:rPr>
      <w:rFonts w:asciiTheme="majorHAnsi" w:eastAsiaTheme="majorEastAsia" w:hAnsiTheme="majorHAnsi" w:cstheme="majorBidi"/>
      <w:color w:val="935309" w:themeColor="accent2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78EE"/>
    <w:pPr>
      <w:keepNext/>
      <w:keepLines/>
      <w:spacing w:after="0"/>
      <w:contextualSpacing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78EE"/>
    <w:pPr>
      <w:keepNext/>
      <w:keepLines/>
      <w:spacing w:after="0"/>
      <w:contextualSpacing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8EE"/>
    <w:pPr>
      <w:keepNext/>
      <w:keepLines/>
      <w:spacing w:after="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9D47FD"/>
  </w:style>
  <w:style w:type="paragraph" w:styleId="Footer">
    <w:name w:val="footer"/>
    <w:basedOn w:val="Normal"/>
    <w:link w:val="FooterChar"/>
    <w:uiPriority w:val="99"/>
    <w:rsid w:val="009D47FD"/>
    <w:pPr>
      <w:pBdr>
        <w:top w:val="single" w:sz="4" w:space="1" w:color="auto"/>
        <w:bottom w:val="single" w:sz="4" w:space="1" w:color="auto"/>
      </w:pBdr>
      <w:shd w:val="clear" w:color="auto" w:fill="ECF0E9" w:themeFill="accent1" w:themeFillTint="33"/>
      <w:spacing w:before="0" w:after="0"/>
      <w:jc w:val="center"/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D47FD"/>
    <w:rPr>
      <w:szCs w:val="20"/>
      <w:shd w:val="clear" w:color="auto" w:fill="ECF0E9" w:themeFill="accent1" w:themeFillTint="33"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D78EE"/>
    <w:rPr>
      <w:rFonts w:asciiTheme="majorHAnsi" w:hAnsiTheme="majorHAnsi"/>
      <w:b/>
      <w:bCs/>
      <w:color w:val="935309" w:themeColor="accent2" w:themeShade="80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C67AA2"/>
    <w:pPr>
      <w:pBdr>
        <w:bottom w:val="single" w:sz="4" w:space="1" w:color="DC7D0E" w:themeColor="accent2" w:themeShade="BF"/>
      </w:pBdr>
      <w:jc w:val="right"/>
    </w:pPr>
    <w:rPr>
      <w:rFonts w:asciiTheme="majorHAnsi" w:eastAsiaTheme="majorEastAsia" w:hAnsiTheme="majorHAnsi" w:cstheme="majorBidi"/>
      <w:b/>
      <w:bCs/>
      <w:color w:val="935309" w:themeColor="accent2" w:themeShade="8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"/>
    <w:rsid w:val="00C67AA2"/>
    <w:rPr>
      <w:rFonts w:asciiTheme="majorHAnsi" w:eastAsiaTheme="majorEastAsia" w:hAnsiTheme="majorHAnsi" w:cstheme="majorBidi"/>
      <w:b/>
      <w:bCs/>
      <w:color w:val="935309" w:themeColor="accent2" w:themeShade="80"/>
      <w:sz w:val="32"/>
      <w:szCs w:val="32"/>
    </w:rPr>
  </w:style>
  <w:style w:type="table" w:styleId="ListTable6Colorful-Accent1">
    <w:name w:val="List Table 6 Colorful Accent 1"/>
    <w:basedOn w:val="TableNormal"/>
    <w:uiPriority w:val="51"/>
    <w:rsid w:val="004A5EC2"/>
    <w:rPr>
      <w:color w:val="536142" w:themeColor="accent1" w:themeShade="80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  <w:tblCellMar>
        <w:left w:w="72" w:type="dxa"/>
        <w:right w:w="72" w:type="dxa"/>
      </w:tblCellMar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1">
    <w:name w:val="List Table 1 Light Accent 1"/>
    <w:basedOn w:val="TableNormal"/>
    <w:uiPriority w:val="46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1">
    <w:name w:val="List Table 2 Accent 1"/>
    <w:basedOn w:val="TableNormal"/>
    <w:uiPriority w:val="47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82011E"/>
    <w:rPr>
      <w:color w:val="595959" w:themeColor="text1" w:themeTint="A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5B09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B09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75B09"/>
  </w:style>
  <w:style w:type="paragraph" w:styleId="BlockText">
    <w:name w:val="Block Text"/>
    <w:basedOn w:val="Normal"/>
    <w:uiPriority w:val="99"/>
    <w:semiHidden/>
    <w:unhideWhenUsed/>
    <w:rsid w:val="0082011E"/>
    <w:pPr>
      <w:pBdr>
        <w:top w:val="single" w:sz="2" w:space="10" w:color="536142" w:themeColor="accent1" w:themeShade="80"/>
        <w:left w:val="single" w:sz="2" w:space="10" w:color="536142" w:themeColor="accent1" w:themeShade="80"/>
        <w:bottom w:val="single" w:sz="2" w:space="10" w:color="536142" w:themeColor="accent1" w:themeShade="80"/>
        <w:right w:val="single" w:sz="2" w:space="10" w:color="536142" w:themeColor="accent1" w:themeShade="80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475B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75B09"/>
  </w:style>
  <w:style w:type="paragraph" w:styleId="BodyText2">
    <w:name w:val="Body Text 2"/>
    <w:basedOn w:val="Normal"/>
    <w:link w:val="BodyText2Char"/>
    <w:uiPriority w:val="99"/>
    <w:semiHidden/>
    <w:unhideWhenUsed/>
    <w:rsid w:val="00475B0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75B09"/>
  </w:style>
  <w:style w:type="paragraph" w:styleId="BodyText3">
    <w:name w:val="Body Text 3"/>
    <w:basedOn w:val="Normal"/>
    <w:link w:val="BodyText3Char"/>
    <w:uiPriority w:val="99"/>
    <w:semiHidden/>
    <w:unhideWhenUsed/>
    <w:rsid w:val="00475B09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75B09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75B09"/>
    <w:pPr>
      <w:spacing w:after="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75B09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75B0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75B09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75B09"/>
    <w:pPr>
      <w:spacing w:after="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75B09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5B0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75B09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75B09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75B09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B687B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75B09"/>
    <w:pPr>
      <w:spacing w:before="0" w:after="20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75B09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75B09"/>
  </w:style>
  <w:style w:type="table" w:styleId="ColorfulGrid">
    <w:name w:val="Colorful Grid"/>
    <w:basedOn w:val="TableNormal"/>
    <w:uiPriority w:val="73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75B09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5B0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5B09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5B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5B09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475B0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75B0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75B0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75B0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75B0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75B0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75B0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75B09"/>
  </w:style>
  <w:style w:type="character" w:customStyle="1" w:styleId="DateChar">
    <w:name w:val="Date Char"/>
    <w:basedOn w:val="DefaultParagraphFont"/>
    <w:link w:val="Date"/>
    <w:uiPriority w:val="99"/>
    <w:semiHidden/>
    <w:rsid w:val="00475B09"/>
  </w:style>
  <w:style w:type="paragraph" w:styleId="DocumentMap">
    <w:name w:val="Document Map"/>
    <w:basedOn w:val="Normal"/>
    <w:link w:val="DocumentMapChar"/>
    <w:uiPriority w:val="99"/>
    <w:semiHidden/>
    <w:unhideWhenUsed/>
    <w:rsid w:val="00475B09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75B09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75B09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75B09"/>
  </w:style>
  <w:style w:type="character" w:styleId="Emphasis">
    <w:name w:val="Emphasis"/>
    <w:basedOn w:val="DefaultParagraphFont"/>
    <w:uiPriority w:val="20"/>
    <w:semiHidden/>
    <w:unhideWhenUsed/>
    <w:qFormat/>
    <w:rsid w:val="00475B09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475B0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75B09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75B09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75B09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75B09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75B09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475B0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75B09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5B09"/>
    <w:rPr>
      <w:szCs w:val="20"/>
    </w:rPr>
  </w:style>
  <w:style w:type="table" w:styleId="GridTable1Light">
    <w:name w:val="Grid Table 1 Light"/>
    <w:basedOn w:val="TableNormal"/>
    <w:uiPriority w:val="46"/>
    <w:rsid w:val="00475B09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75B09"/>
    <w:pPr>
      <w:spacing w:after="0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75B09"/>
    <w:pPr>
      <w:spacing w:after="0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75B09"/>
    <w:pPr>
      <w:spacing w:after="0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75B09"/>
    <w:pPr>
      <w:spacing w:after="0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75B09"/>
    <w:pPr>
      <w:spacing w:after="0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75B09"/>
    <w:pPr>
      <w:spacing w:after="0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75B09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75B09"/>
    <w:pPr>
      <w:spacing w:after="0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75B09"/>
    <w:pPr>
      <w:spacing w:after="0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75B09"/>
    <w:pPr>
      <w:spacing w:after="0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75B09"/>
    <w:pPr>
      <w:spacing w:after="0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75B09"/>
    <w:pPr>
      <w:spacing w:after="0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75B09"/>
    <w:pPr>
      <w:spacing w:after="0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475B0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75B09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75B09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75B09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75B09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75B09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75B09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75B0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75B09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75B09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75B09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75B09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75B09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75B09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75B0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75B0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75B0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75B0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75B0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75B0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75B0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75B0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75B09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75B09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75B09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75B09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75B09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75B09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75B0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75B09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75B09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75B09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75B09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75B09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75B09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6B2958"/>
    <w:rPr>
      <w:rFonts w:asciiTheme="majorHAnsi" w:eastAsiaTheme="majorEastAsia" w:hAnsiTheme="majorHAnsi" w:cstheme="majorBidi"/>
      <w:color w:val="526041" w:themeColor="accent1" w:themeShade="7F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78EE"/>
    <w:rPr>
      <w:rFonts w:asciiTheme="majorHAnsi" w:eastAsiaTheme="majorEastAsia" w:hAnsiTheme="majorHAnsi" w:cstheme="majorBidi"/>
      <w:i/>
      <w:iCs/>
      <w:color w:val="536142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2958"/>
    <w:rPr>
      <w:rFonts w:asciiTheme="majorHAnsi" w:eastAsiaTheme="majorEastAsia" w:hAnsiTheme="majorHAnsi" w:cstheme="majorBidi"/>
      <w:color w:val="444D26" w:themeColor="text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2958"/>
    <w:rPr>
      <w:rFonts w:asciiTheme="majorHAnsi" w:eastAsiaTheme="majorEastAsia" w:hAnsiTheme="majorHAnsi" w:cstheme="majorBidi"/>
      <w:color w:val="935309" w:themeColor="accent2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78EE"/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78EE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8EE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475B09"/>
  </w:style>
  <w:style w:type="paragraph" w:styleId="HTMLAddress">
    <w:name w:val="HTML Address"/>
    <w:basedOn w:val="Normal"/>
    <w:link w:val="HTMLAddressChar"/>
    <w:uiPriority w:val="99"/>
    <w:semiHidden/>
    <w:unhideWhenUsed/>
    <w:rsid w:val="00475B09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75B09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75B09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75B09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75B09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75B09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75B09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75B09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475B09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475B09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75B09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2011E"/>
    <w:rPr>
      <w:color w:val="4B376B" w:themeColor="accent5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75B09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75B09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75B09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75B09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75B09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75B09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75B09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75B09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75B09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75B0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B687B"/>
    <w:rPr>
      <w:i/>
      <w:iCs/>
      <w:color w:val="536142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B687B"/>
    <w:pPr>
      <w:pBdr>
        <w:top w:val="single" w:sz="4" w:space="10" w:color="536142" w:themeColor="accent1" w:themeShade="80"/>
        <w:bottom w:val="single" w:sz="4" w:space="10" w:color="536142" w:themeColor="accent1" w:themeShade="80"/>
      </w:pBdr>
      <w:spacing w:before="360" w:after="360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B687B"/>
    <w:rPr>
      <w:i/>
      <w:iCs/>
      <w:color w:val="536142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B687B"/>
    <w:rPr>
      <w:b/>
      <w:bCs/>
      <w:caps w:val="0"/>
      <w:smallCaps/>
      <w:color w:val="536142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75B09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75B09"/>
    <w:pPr>
      <w:spacing w:before="0" w:after="0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75B09"/>
    <w:pPr>
      <w:spacing w:before="0" w:after="0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75B09"/>
    <w:pPr>
      <w:spacing w:before="0" w:after="0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75B09"/>
    <w:pPr>
      <w:spacing w:before="0" w:after="0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75B09"/>
    <w:pPr>
      <w:spacing w:before="0" w:after="0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75B09"/>
    <w:pPr>
      <w:spacing w:before="0" w:after="0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475B09"/>
  </w:style>
  <w:style w:type="paragraph" w:styleId="List">
    <w:name w:val="List"/>
    <w:basedOn w:val="Normal"/>
    <w:uiPriority w:val="99"/>
    <w:semiHidden/>
    <w:unhideWhenUsed/>
    <w:rsid w:val="00475B0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75B0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75B0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75B0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75B09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475B09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75B0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75B0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75B0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75B0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75B0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75B0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75B0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75B0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75B09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475B09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75B09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75B09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75B09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75B09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475B09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475B0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2">
    <w:name w:val="List Table 1 Light Accent 2"/>
    <w:basedOn w:val="TableNormal"/>
    <w:uiPriority w:val="46"/>
    <w:rsid w:val="00475B0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75B0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75B0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75B0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75B0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475B0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2">
    <w:name w:val="List Table 2 Accent 2"/>
    <w:basedOn w:val="TableNormal"/>
    <w:uiPriority w:val="47"/>
    <w:rsid w:val="00475B09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75B09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75B09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75B09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75B09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475B09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75B09"/>
    <w:pPr>
      <w:spacing w:after="0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75B09"/>
    <w:pPr>
      <w:spacing w:after="0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75B09"/>
    <w:pPr>
      <w:spacing w:after="0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75B09"/>
    <w:pPr>
      <w:spacing w:after="0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75B09"/>
    <w:pPr>
      <w:spacing w:after="0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75B09"/>
    <w:pPr>
      <w:spacing w:after="0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75B0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75B09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75B09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75B09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75B09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75B09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75B09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75B0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75B0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75B0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75B0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75B0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75B0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75B0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75B0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75B09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75B09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75B09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75B09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75B09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75B09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75B09"/>
    <w:pPr>
      <w:spacing w:after="0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75B09"/>
    <w:pPr>
      <w:spacing w:after="0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75B09"/>
    <w:pPr>
      <w:spacing w:after="0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75B09"/>
    <w:pPr>
      <w:spacing w:after="0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75B09"/>
    <w:pPr>
      <w:spacing w:after="0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75B09"/>
    <w:pPr>
      <w:spacing w:after="0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475B0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75B09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75B0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75B0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75B0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75B0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75B0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75B0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75B0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75B0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75B0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75B0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75B0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75B0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75B0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75B0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75B0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75B0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75B0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75B0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475B09"/>
    <w:pPr>
      <w:spacing w:before="0" w:after="0"/>
    </w:pPr>
  </w:style>
  <w:style w:type="paragraph" w:styleId="NormalWeb">
    <w:name w:val="Normal (Web)"/>
    <w:basedOn w:val="Normal"/>
    <w:uiPriority w:val="99"/>
    <w:semiHidden/>
    <w:unhideWhenUsed/>
    <w:rsid w:val="00475B0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75B09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75B09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75B09"/>
  </w:style>
  <w:style w:type="character" w:styleId="PageNumber">
    <w:name w:val="page number"/>
    <w:basedOn w:val="DefaultParagraphFont"/>
    <w:uiPriority w:val="99"/>
    <w:semiHidden/>
    <w:unhideWhenUsed/>
    <w:rsid w:val="00475B09"/>
  </w:style>
  <w:style w:type="table" w:styleId="PlainTable1">
    <w:name w:val="Plain Table 1"/>
    <w:basedOn w:val="TableNormal"/>
    <w:uiPriority w:val="41"/>
    <w:rsid w:val="00475B09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75B09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75B09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75B09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75B09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475B09"/>
    <w:pPr>
      <w:spacing w:before="0"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75B09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CB687B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B687B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75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75B09"/>
  </w:style>
  <w:style w:type="paragraph" w:styleId="Signature">
    <w:name w:val="Signature"/>
    <w:basedOn w:val="Normal"/>
    <w:link w:val="SignatureChar"/>
    <w:uiPriority w:val="99"/>
    <w:semiHidden/>
    <w:unhideWhenUsed/>
    <w:rsid w:val="00475B09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75B09"/>
  </w:style>
  <w:style w:type="character" w:styleId="Strong">
    <w:name w:val="Strong"/>
    <w:basedOn w:val="DefaultParagraphFont"/>
    <w:uiPriority w:val="22"/>
    <w:semiHidden/>
    <w:unhideWhenUsed/>
    <w:qFormat/>
    <w:rsid w:val="00475B09"/>
    <w:rPr>
      <w:b/>
      <w:bCs/>
    </w:rPr>
  </w:style>
  <w:style w:type="paragraph" w:styleId="Subtitle">
    <w:name w:val="Subtitle"/>
    <w:basedOn w:val="Normal"/>
    <w:link w:val="SubtitleChar"/>
    <w:uiPriority w:val="2"/>
    <w:qFormat/>
    <w:rsid w:val="00115442"/>
    <w:pPr>
      <w:numPr>
        <w:ilvl w:val="1"/>
      </w:numPr>
      <w:jc w:val="right"/>
    </w:pPr>
  </w:style>
  <w:style w:type="character" w:customStyle="1" w:styleId="SubtitleChar">
    <w:name w:val="Subtitle Char"/>
    <w:basedOn w:val="DefaultParagraphFont"/>
    <w:link w:val="Subtitle"/>
    <w:uiPriority w:val="2"/>
    <w:rsid w:val="00115442"/>
  </w:style>
  <w:style w:type="character" w:styleId="SubtleEmphasis">
    <w:name w:val="Subtle Emphasis"/>
    <w:basedOn w:val="DefaultParagraphFont"/>
    <w:uiPriority w:val="19"/>
    <w:semiHidden/>
    <w:unhideWhenUsed/>
    <w:qFormat/>
    <w:rsid w:val="00475B0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75B09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475B0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75B0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75B0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75B0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75B0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75B0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75B0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75B0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75B0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75B0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75B0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75B0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75B0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75B0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75B0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75B0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75B0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75B0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75B0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75B0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75B0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75B0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75B0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75B0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75B0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75B09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75B0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75B0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75B0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75B0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75B0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75B0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75B0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75B0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75B09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75B09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475B0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75B0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75B0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75B0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75B0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75B0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75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75B0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75B0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75B0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75B0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75B09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75B0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75B09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75B09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75B09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75B09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75B09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75B09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75B09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B687B"/>
    <w:pPr>
      <w:outlineLvl w:val="9"/>
    </w:pPr>
    <w:rPr>
      <w:rFonts w:eastAsiaTheme="majorEastAsia" w:cstheme="majorBidi"/>
      <w:bCs w:val="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2958"/>
    <w:rPr>
      <w:rFonts w:asciiTheme="majorHAnsi" w:eastAsiaTheme="majorEastAsia" w:hAnsiTheme="majorHAnsi" w:cstheme="majorBidi"/>
      <w:color w:val="536142" w:themeColor="accent1" w:themeShade="80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per\AppData\Roaming\Microsoft\Templates\Travel%20itinerary%20and%20personal%20data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A2582DFF864B628B0975472DA740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B3367-52D5-44EA-A8CF-6CEF467146D6}"/>
      </w:docPartPr>
      <w:docPartBody>
        <w:p w:rsidR="00640B4F" w:rsidRDefault="00000000">
          <w:pPr>
            <w:pStyle w:val="41A2582DFF864B628B0975472DA7401A"/>
          </w:pPr>
          <w:r w:rsidRPr="005C237A">
            <w:t>Personal Data Form for Trip</w:t>
          </w:r>
        </w:p>
      </w:docPartBody>
    </w:docPart>
    <w:docPart>
      <w:docPartPr>
        <w:name w:val="9272C017D3C946559554AE05032DF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D34E3A-0A82-4843-A22D-3390DFF209CC}"/>
      </w:docPartPr>
      <w:docPartBody>
        <w:p w:rsidR="00640B4F" w:rsidRDefault="00000000">
          <w:pPr>
            <w:pStyle w:val="9272C017D3C946559554AE05032DFCE9"/>
          </w:pPr>
          <w:r w:rsidRPr="00D52232">
            <w:t>Print and take a copy of this form with you on your trip. Also leave a copy at home with a friend or relative.</w:t>
          </w:r>
        </w:p>
      </w:docPartBody>
    </w:docPart>
    <w:docPart>
      <w:docPartPr>
        <w:name w:val="98E040F7BE90437B84B22EA931E2E5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CDA68E-92EA-4A5B-931F-86E09B991D27}"/>
      </w:docPartPr>
      <w:docPartBody>
        <w:p w:rsidR="00640B4F" w:rsidRDefault="00000000">
          <w:pPr>
            <w:pStyle w:val="98E040F7BE90437B84B22EA931E2E50D"/>
          </w:pPr>
          <w:r>
            <w:t>Personal Information</w:t>
          </w:r>
        </w:p>
      </w:docPartBody>
    </w:docPart>
    <w:docPart>
      <w:docPartPr>
        <w:name w:val="0DACE44EE6C241199CC3C97A83D81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6AD9B8-1F6E-4DE7-B24E-54EF17EDD23B}"/>
      </w:docPartPr>
      <w:docPartBody>
        <w:p w:rsidR="00640B4F" w:rsidRDefault="00000000">
          <w:pPr>
            <w:pStyle w:val="0DACE44EE6C241199CC3C97A83D81917"/>
          </w:pPr>
          <w:r w:rsidRPr="005C237A">
            <w:t>Full name</w:t>
          </w:r>
        </w:p>
      </w:docPartBody>
    </w:docPart>
    <w:docPart>
      <w:docPartPr>
        <w:name w:val="C780B840465749D19A335CA9D9619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18374-A61D-4275-B8CB-9100696D235D}"/>
      </w:docPartPr>
      <w:docPartBody>
        <w:p w:rsidR="00640B4F" w:rsidRDefault="00000000">
          <w:pPr>
            <w:pStyle w:val="C780B840465749D19A335CA9D96198BA"/>
          </w:pPr>
          <w:r>
            <w:t>Nickname</w:t>
          </w:r>
        </w:p>
      </w:docPartBody>
    </w:docPart>
    <w:docPart>
      <w:docPartPr>
        <w:name w:val="FC2E03BE14044A18A2F9FFF3F7087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E293E1-69AB-40D2-9757-F8AB141D29FF}"/>
      </w:docPartPr>
      <w:docPartBody>
        <w:p w:rsidR="00640B4F" w:rsidRDefault="00000000">
          <w:pPr>
            <w:pStyle w:val="FC2E03BE14044A18A2F9FFF3F70874BA"/>
          </w:pPr>
          <w:r>
            <w:t>Enter nickname</w:t>
          </w:r>
        </w:p>
      </w:docPartBody>
    </w:docPart>
    <w:docPart>
      <w:docPartPr>
        <w:name w:val="9AA80963D6854848A4C9FFB66C3A01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61A08-FF83-4381-A56D-F416E237430B}"/>
      </w:docPartPr>
      <w:docPartBody>
        <w:p w:rsidR="00640B4F" w:rsidRDefault="00000000">
          <w:pPr>
            <w:pStyle w:val="9AA80963D6854848A4C9FFB66C3A01FE"/>
          </w:pPr>
          <w:r>
            <w:t>Home address</w:t>
          </w:r>
        </w:p>
      </w:docPartBody>
    </w:docPart>
    <w:docPart>
      <w:docPartPr>
        <w:name w:val="E1EF873CC03B4919AFEBF7F1B6D3EF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87F824-A927-4211-B5AF-9CD918FA3CEA}"/>
      </w:docPartPr>
      <w:docPartBody>
        <w:p w:rsidR="00640B4F" w:rsidRDefault="00000000">
          <w:pPr>
            <w:pStyle w:val="E1EF873CC03B4919AFEBF7F1B6D3EFAF"/>
          </w:pPr>
          <w:r>
            <w:t>Enter home address</w:t>
          </w:r>
        </w:p>
      </w:docPartBody>
    </w:docPart>
    <w:docPart>
      <w:docPartPr>
        <w:name w:val="0EA1B219B93A43C58C36593A91AD6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67343-0CFB-4E07-826E-49D974D4FE7F}"/>
      </w:docPartPr>
      <w:docPartBody>
        <w:p w:rsidR="00640B4F" w:rsidRDefault="00000000">
          <w:pPr>
            <w:pStyle w:val="0EA1B219B93A43C58C36593A91AD606A"/>
          </w:pPr>
          <w:r>
            <w:t>Home phone</w:t>
          </w:r>
        </w:p>
      </w:docPartBody>
    </w:docPart>
    <w:docPart>
      <w:docPartPr>
        <w:name w:val="869FEF0998C44C169B4BF880CEE76C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F4FFB-74B8-4EE5-AB89-D2429EC20143}"/>
      </w:docPartPr>
      <w:docPartBody>
        <w:p w:rsidR="00640B4F" w:rsidRDefault="00000000">
          <w:pPr>
            <w:pStyle w:val="869FEF0998C44C169B4BF880CEE76CDB"/>
          </w:pPr>
          <w:r>
            <w:t>Enter home phone</w:t>
          </w:r>
        </w:p>
      </w:docPartBody>
    </w:docPart>
    <w:docPart>
      <w:docPartPr>
        <w:name w:val="27C67DD5B11D4DD59AA14BDAD3A0A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F2873E-929A-48B6-A7B6-4DB474159F9F}"/>
      </w:docPartPr>
      <w:docPartBody>
        <w:p w:rsidR="00640B4F" w:rsidRDefault="00000000">
          <w:pPr>
            <w:pStyle w:val="27C67DD5B11D4DD59AA14BDAD3A0A7C3"/>
          </w:pPr>
          <w:r w:rsidRPr="009D07BB">
            <w:t>Mobile or cellular phone</w:t>
          </w:r>
        </w:p>
      </w:docPartBody>
    </w:docPart>
    <w:docPart>
      <w:docPartPr>
        <w:name w:val="2DE7F3CF07E048DE97124D3F12E567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695AD-BF16-4E2E-B520-177E079D8C1B}"/>
      </w:docPartPr>
      <w:docPartBody>
        <w:p w:rsidR="00640B4F" w:rsidRDefault="00000000">
          <w:pPr>
            <w:pStyle w:val="2DE7F3CF07E048DE97124D3F12E56753"/>
          </w:pPr>
          <w:r>
            <w:t>Enter m</w:t>
          </w:r>
          <w:r w:rsidRPr="009D07BB">
            <w:t>obile or cellular phone</w:t>
          </w:r>
        </w:p>
      </w:docPartBody>
    </w:docPart>
    <w:docPart>
      <w:docPartPr>
        <w:name w:val="78240496B629494DA04A364AC6426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B39AD-D3E7-43E9-8330-44C4F239B3CE}"/>
      </w:docPartPr>
      <w:docPartBody>
        <w:p w:rsidR="00640B4F" w:rsidRDefault="00000000">
          <w:pPr>
            <w:pStyle w:val="78240496B629494DA04A364AC6426059"/>
          </w:pPr>
          <w:r>
            <w:t>Home fax</w:t>
          </w:r>
        </w:p>
      </w:docPartBody>
    </w:docPart>
    <w:docPart>
      <w:docPartPr>
        <w:name w:val="1DEC4BCA223D4A408BFC6B2DEC124B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DA943-C57E-4E17-9465-92A6C1652956}"/>
      </w:docPartPr>
      <w:docPartBody>
        <w:p w:rsidR="00640B4F" w:rsidRDefault="00000000">
          <w:pPr>
            <w:pStyle w:val="1DEC4BCA223D4A408BFC6B2DEC124B38"/>
          </w:pPr>
          <w:r>
            <w:t>Enter home fax</w:t>
          </w:r>
        </w:p>
      </w:docPartBody>
    </w:docPart>
    <w:docPart>
      <w:docPartPr>
        <w:name w:val="DFBA4CE2DCDD4F25AA111A9CEDBEA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18ACE-56A4-4E96-94CB-0464B414BC8B}"/>
      </w:docPartPr>
      <w:docPartBody>
        <w:p w:rsidR="00640B4F" w:rsidRDefault="00000000">
          <w:pPr>
            <w:pStyle w:val="DFBA4CE2DCDD4F25AA111A9CEDBEAB98"/>
          </w:pPr>
          <w:r>
            <w:t>Home email address</w:t>
          </w:r>
        </w:p>
      </w:docPartBody>
    </w:docPart>
    <w:docPart>
      <w:docPartPr>
        <w:name w:val="969A24897D4343758144F205F48B64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746A39-925A-406E-B423-8C42FFF0CCA2}"/>
      </w:docPartPr>
      <w:docPartBody>
        <w:p w:rsidR="00640B4F" w:rsidRDefault="00000000">
          <w:pPr>
            <w:pStyle w:val="969A24897D4343758144F205F48B64B1"/>
          </w:pPr>
          <w:r>
            <w:t>Enter home email address</w:t>
          </w:r>
        </w:p>
      </w:docPartBody>
    </w:docPart>
    <w:docPart>
      <w:docPartPr>
        <w:name w:val="74165CB3C2AB441EAAF631F6347CD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9AA8B-606D-44A8-8B44-47C60847E946}"/>
      </w:docPartPr>
      <w:docPartBody>
        <w:p w:rsidR="00640B4F" w:rsidRDefault="00000000">
          <w:pPr>
            <w:pStyle w:val="74165CB3C2AB441EAAF631F6347CD6F3"/>
          </w:pPr>
          <w:r>
            <w:t>Birthday (MM/DD/YYYY)</w:t>
          </w:r>
        </w:p>
      </w:docPartBody>
    </w:docPart>
    <w:docPart>
      <w:docPartPr>
        <w:name w:val="27C6FD01E870445FA590266D2F3601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7E1F6-67C7-499B-8242-FFCFD5960CBE}"/>
      </w:docPartPr>
      <w:docPartBody>
        <w:p w:rsidR="00640B4F" w:rsidRDefault="00000000">
          <w:pPr>
            <w:pStyle w:val="27C6FD01E870445FA590266D2F360183"/>
          </w:pPr>
          <w:r>
            <w:t>Enter birthday (MM/DD/YYYY)</w:t>
          </w:r>
        </w:p>
      </w:docPartBody>
    </w:docPart>
    <w:docPart>
      <w:docPartPr>
        <w:name w:val="C64D1870340D49C2B5333F6E3A068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5BFC7-8776-474E-966F-14CA326214FE}"/>
      </w:docPartPr>
      <w:docPartBody>
        <w:p w:rsidR="00640B4F" w:rsidRDefault="00000000">
          <w:pPr>
            <w:pStyle w:val="C64D1870340D49C2B5333F6E3A068247"/>
          </w:pPr>
          <w:r>
            <w:t>SSN</w:t>
          </w:r>
        </w:p>
      </w:docPartBody>
    </w:docPart>
    <w:docPart>
      <w:docPartPr>
        <w:name w:val="A525822F66394D789B0435D015258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E42B4-DBEA-41F9-ACD6-CE0D284F112A}"/>
      </w:docPartPr>
      <w:docPartBody>
        <w:p w:rsidR="00640B4F" w:rsidRDefault="00000000">
          <w:pPr>
            <w:pStyle w:val="A525822F66394D789B0435D01525863A"/>
          </w:pPr>
          <w:r>
            <w:t>Enter ssn</w:t>
          </w:r>
        </w:p>
      </w:docPartBody>
    </w:docPart>
    <w:docPart>
      <w:docPartPr>
        <w:name w:val="EF6FB3DE8DBB4EB1A4BB6E1AA0480F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4743AC-06B2-4448-A972-D930FB9F6ECF}"/>
      </w:docPartPr>
      <w:docPartBody>
        <w:p w:rsidR="00640B4F" w:rsidRDefault="00000000">
          <w:pPr>
            <w:pStyle w:val="EF6FB3DE8DBB4EB1A4BB6E1AA0480F6C"/>
          </w:pPr>
          <w:r>
            <w:t>Passport number</w:t>
          </w:r>
        </w:p>
      </w:docPartBody>
    </w:docPart>
    <w:docPart>
      <w:docPartPr>
        <w:name w:val="4D10ECF45AD3417690CA107D31967F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76D37-F1F1-4F02-BB6A-D03F3D34FE2F}"/>
      </w:docPartPr>
      <w:docPartBody>
        <w:p w:rsidR="00640B4F" w:rsidRDefault="00000000">
          <w:pPr>
            <w:pStyle w:val="4D10ECF45AD3417690CA107D31967FAC"/>
          </w:pPr>
          <w:r>
            <w:t>Enter passport number</w:t>
          </w:r>
        </w:p>
      </w:docPartBody>
    </w:docPart>
    <w:docPart>
      <w:docPartPr>
        <w:name w:val="F3C73E6DF0D746879CB199F63602F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9408E-9E15-4E71-83F6-FD1DB76B9BB6}"/>
      </w:docPartPr>
      <w:docPartBody>
        <w:p w:rsidR="00640B4F" w:rsidRDefault="00000000">
          <w:pPr>
            <w:pStyle w:val="F3C73E6DF0D746879CB199F63602FDF5"/>
          </w:pPr>
          <w:r>
            <w:t>Driver’s license number</w:t>
          </w:r>
        </w:p>
      </w:docPartBody>
    </w:docPart>
    <w:docPart>
      <w:docPartPr>
        <w:name w:val="7B7E81FE567A4C35A8C240F1DA31B0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B955B-DCA9-44FA-BF76-08B869013C68}"/>
      </w:docPartPr>
      <w:docPartBody>
        <w:p w:rsidR="00640B4F" w:rsidRDefault="00000000">
          <w:pPr>
            <w:pStyle w:val="7B7E81FE567A4C35A8C240F1DA31B035"/>
          </w:pPr>
          <w:r>
            <w:t>Enter driver’s license number</w:t>
          </w:r>
        </w:p>
      </w:docPartBody>
    </w:docPart>
    <w:docPart>
      <w:docPartPr>
        <w:name w:val="F9C0560AAA544A54A3C60BE21F14EE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911C5-288C-4F76-BFCA-113504E4E0A3}"/>
      </w:docPartPr>
      <w:docPartBody>
        <w:p w:rsidR="00640B4F" w:rsidRDefault="00000000">
          <w:pPr>
            <w:pStyle w:val="F9C0560AAA544A54A3C60BE21F14EED0"/>
          </w:pPr>
          <w:r>
            <w:t>Business Information</w:t>
          </w:r>
        </w:p>
      </w:docPartBody>
    </w:docPart>
    <w:docPart>
      <w:docPartPr>
        <w:name w:val="8B1A69E2FE214BC49A9E19F0C8CC1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EFE7D-A7B9-4234-8394-66433C3F4D5F}"/>
      </w:docPartPr>
      <w:docPartBody>
        <w:p w:rsidR="00640B4F" w:rsidRDefault="00000000">
          <w:pPr>
            <w:pStyle w:val="8B1A69E2FE214BC49A9E19F0C8CC1B77"/>
          </w:pPr>
          <w:r>
            <w:t>Company</w:t>
          </w:r>
        </w:p>
      </w:docPartBody>
    </w:docPart>
    <w:docPart>
      <w:docPartPr>
        <w:name w:val="53863E8CEE194FA69194B0D4230993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9575F-DDB0-42E3-88AE-55737F19EC91}"/>
      </w:docPartPr>
      <w:docPartBody>
        <w:p w:rsidR="00640B4F" w:rsidRDefault="00000000">
          <w:pPr>
            <w:pStyle w:val="53863E8CEE194FA69194B0D4230993B7"/>
          </w:pPr>
          <w:r>
            <w:t>Enter company</w:t>
          </w:r>
        </w:p>
      </w:docPartBody>
    </w:docPart>
    <w:docPart>
      <w:docPartPr>
        <w:name w:val="C1DDB4FCE5C04DD6A041132A1B7176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1592A7-3EEB-4A01-9A03-05A7E15639BE}"/>
      </w:docPartPr>
      <w:docPartBody>
        <w:p w:rsidR="00640B4F" w:rsidRDefault="00000000">
          <w:pPr>
            <w:pStyle w:val="C1DDB4FCE5C04DD6A041132A1B717653"/>
          </w:pPr>
          <w:r>
            <w:t>Business address</w:t>
          </w:r>
        </w:p>
      </w:docPartBody>
    </w:docPart>
    <w:docPart>
      <w:docPartPr>
        <w:name w:val="FD3DC037D6FE474E972C7894F9B4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37AF5-0281-4ED8-82F3-EFC0520E3727}"/>
      </w:docPartPr>
      <w:docPartBody>
        <w:p w:rsidR="00640B4F" w:rsidRDefault="00000000">
          <w:pPr>
            <w:pStyle w:val="FD3DC037D6FE474E972C7894F9B47EED"/>
          </w:pPr>
          <w:r>
            <w:t>Enter business address</w:t>
          </w:r>
        </w:p>
      </w:docPartBody>
    </w:docPart>
    <w:docPart>
      <w:docPartPr>
        <w:name w:val="237FEFCCFD7A462E9C941BE7879FE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E76D6-416E-43B0-81F7-AC23FED226CC}"/>
      </w:docPartPr>
      <w:docPartBody>
        <w:p w:rsidR="00640B4F" w:rsidRDefault="00000000">
          <w:pPr>
            <w:pStyle w:val="237FEFCCFD7A462E9C941BE7879FE718"/>
          </w:pPr>
          <w:r>
            <w:t>Job title</w:t>
          </w:r>
        </w:p>
      </w:docPartBody>
    </w:docPart>
    <w:docPart>
      <w:docPartPr>
        <w:name w:val="4D99ED46E3A94FE2B110E40539BB2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F3925-467C-42A1-9B3F-A74D6827E521}"/>
      </w:docPartPr>
      <w:docPartBody>
        <w:p w:rsidR="00640B4F" w:rsidRDefault="00000000">
          <w:pPr>
            <w:pStyle w:val="4D99ED46E3A94FE2B110E40539BB2831"/>
          </w:pPr>
          <w:r>
            <w:t>Enter job title</w:t>
          </w:r>
        </w:p>
      </w:docPartBody>
    </w:docPart>
    <w:docPart>
      <w:docPartPr>
        <w:name w:val="0EA41453240E490E908E2492ABA36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D32AB-F7AE-4E80-9992-AD2C6A555747}"/>
      </w:docPartPr>
      <w:docPartBody>
        <w:p w:rsidR="00640B4F" w:rsidRDefault="00000000">
          <w:pPr>
            <w:pStyle w:val="0EA41453240E490E908E2492ABA36D8C"/>
          </w:pPr>
          <w:r>
            <w:t>Business phone</w:t>
          </w:r>
        </w:p>
      </w:docPartBody>
    </w:docPart>
    <w:docPart>
      <w:docPartPr>
        <w:name w:val="975E8AE33EAB4FB4B204D2ED3CBF6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BC33D8-FEEE-4E5F-BE80-5024E5E46C57}"/>
      </w:docPartPr>
      <w:docPartBody>
        <w:p w:rsidR="00640B4F" w:rsidRDefault="00000000">
          <w:pPr>
            <w:pStyle w:val="975E8AE33EAB4FB4B204D2ED3CBF62FA"/>
          </w:pPr>
          <w:r>
            <w:t>Enter business phone</w:t>
          </w:r>
        </w:p>
      </w:docPartBody>
    </w:docPart>
    <w:docPart>
      <w:docPartPr>
        <w:name w:val="FE36F31E634C4CA393EDC71BEF0D86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2333AC-3456-41FA-AED0-824E3C2C31EA}"/>
      </w:docPartPr>
      <w:docPartBody>
        <w:p w:rsidR="00640B4F" w:rsidRDefault="00000000">
          <w:pPr>
            <w:pStyle w:val="FE36F31E634C4CA393EDC71BEF0D86BD"/>
          </w:pPr>
          <w:r>
            <w:t>Business fax</w:t>
          </w:r>
        </w:p>
      </w:docPartBody>
    </w:docPart>
    <w:docPart>
      <w:docPartPr>
        <w:name w:val="A213BFB05E1D4E0284354FB917F04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3165-73D1-4804-8BDA-D4837260A6AC}"/>
      </w:docPartPr>
      <w:docPartBody>
        <w:p w:rsidR="00640B4F" w:rsidRDefault="00000000">
          <w:pPr>
            <w:pStyle w:val="A213BFB05E1D4E0284354FB917F04DCA"/>
          </w:pPr>
          <w:r>
            <w:t>Enter business fax</w:t>
          </w:r>
        </w:p>
      </w:docPartBody>
    </w:docPart>
    <w:docPart>
      <w:docPartPr>
        <w:name w:val="09DEB262CB914A1E9ADEBA75E1474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B3DCC-F528-4DD4-A1B7-5F9BD2D8FE19}"/>
      </w:docPartPr>
      <w:docPartBody>
        <w:p w:rsidR="00640B4F" w:rsidRDefault="00000000">
          <w:pPr>
            <w:pStyle w:val="09DEB262CB914A1E9ADEBA75E1474715"/>
          </w:pPr>
          <w:r>
            <w:t>Business email address</w:t>
          </w:r>
        </w:p>
      </w:docPartBody>
    </w:docPart>
    <w:docPart>
      <w:docPartPr>
        <w:name w:val="9957BC9CA0044FA8BC965D5D621A6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5C9B0-073D-4CC1-8FDE-8AE2B013FFF6}"/>
      </w:docPartPr>
      <w:docPartBody>
        <w:p w:rsidR="00640B4F" w:rsidRDefault="00000000">
          <w:pPr>
            <w:pStyle w:val="9957BC9CA0044FA8BC965D5D621A63F6"/>
          </w:pPr>
          <w:r>
            <w:t>Enter business email address</w:t>
          </w:r>
        </w:p>
      </w:docPartBody>
    </w:docPart>
    <w:docPart>
      <w:docPartPr>
        <w:name w:val="D9075513DAE54366A03FC560E6F48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906DE4-D523-49AB-AEB5-458933606C94}"/>
      </w:docPartPr>
      <w:docPartBody>
        <w:p w:rsidR="00640B4F" w:rsidRDefault="00000000">
          <w:pPr>
            <w:pStyle w:val="D9075513DAE54366A03FC560E6F48F53"/>
          </w:pPr>
          <w:r>
            <w:t>Manager’s name and phone</w:t>
          </w:r>
        </w:p>
      </w:docPartBody>
    </w:docPart>
    <w:docPart>
      <w:docPartPr>
        <w:name w:val="211CBE0D34A54E0DA4D0E7502DF753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F9751-2A46-43A6-BD6A-48A1F263D9C7}"/>
      </w:docPartPr>
      <w:docPartBody>
        <w:p w:rsidR="00640B4F" w:rsidRDefault="00000000">
          <w:pPr>
            <w:pStyle w:val="211CBE0D34A54E0DA4D0E7502DF7536C"/>
          </w:pPr>
          <w:r>
            <w:t>Enter manager’s name and phone</w:t>
          </w:r>
        </w:p>
      </w:docPartBody>
    </w:docPart>
    <w:docPart>
      <w:docPartPr>
        <w:name w:val="8A0136C7E2434599BCC17E47E98C3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E4AB9-4289-45C8-92B4-1D6E8F1CF5B9}"/>
      </w:docPartPr>
      <w:docPartBody>
        <w:p w:rsidR="00640B4F" w:rsidRDefault="00000000">
          <w:pPr>
            <w:pStyle w:val="8A0136C7E2434599BCC17E47E98C33C2"/>
          </w:pPr>
          <w:r w:rsidRPr="008E01D7">
            <w:t>Assistant’s name and phone</w:t>
          </w:r>
        </w:p>
      </w:docPartBody>
    </w:docPart>
    <w:docPart>
      <w:docPartPr>
        <w:name w:val="534B96647DCD49F18A7FE72C9871B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A3224-0007-49D5-86F4-61DF7545BCFC}"/>
      </w:docPartPr>
      <w:docPartBody>
        <w:p w:rsidR="00640B4F" w:rsidRDefault="00000000">
          <w:pPr>
            <w:pStyle w:val="534B96647DCD49F18A7FE72C9871BDB1"/>
          </w:pPr>
          <w:r>
            <w:t xml:space="preserve">Enter </w:t>
          </w:r>
          <w:r w:rsidRPr="008E01D7">
            <w:t>assistant’s name and phone</w:t>
          </w:r>
        </w:p>
      </w:docPartBody>
    </w:docPart>
    <w:docPart>
      <w:docPartPr>
        <w:name w:val="F018A134E08045479D58CA29F001DD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2734F-6856-4618-B9F6-8D7A5747BD9F}"/>
      </w:docPartPr>
      <w:docPartBody>
        <w:p w:rsidR="00640B4F" w:rsidRDefault="00000000">
          <w:pPr>
            <w:pStyle w:val="F018A134E08045479D58CA29F001DD73"/>
          </w:pPr>
          <w:r>
            <w:t>Web page address</w:t>
          </w:r>
        </w:p>
      </w:docPartBody>
    </w:docPart>
    <w:docPart>
      <w:docPartPr>
        <w:name w:val="096CFCB7D59046BBB9EB087E09E945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C3E6A-3288-457F-A78E-BD9A7B4CA979}"/>
      </w:docPartPr>
      <w:docPartBody>
        <w:p w:rsidR="00640B4F" w:rsidRDefault="00000000">
          <w:pPr>
            <w:pStyle w:val="096CFCB7D59046BBB9EB087E09E945D3"/>
          </w:pPr>
          <w:r>
            <w:t>Enter web page address</w:t>
          </w:r>
        </w:p>
      </w:docPartBody>
    </w:docPart>
    <w:docPart>
      <w:docPartPr>
        <w:name w:val="8F230205DA7E478A82006401527DF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82625A-94BE-4D4A-A875-7065845C0FEF}"/>
      </w:docPartPr>
      <w:docPartBody>
        <w:p w:rsidR="00640B4F" w:rsidRDefault="00000000">
          <w:pPr>
            <w:pStyle w:val="8F230205DA7E478A82006401527DF40F"/>
          </w:pPr>
          <w:r>
            <w:t>Emergency and Medical Information</w:t>
          </w:r>
        </w:p>
      </w:docPartBody>
    </w:docPart>
    <w:docPart>
      <w:docPartPr>
        <w:name w:val="11A4A6BF58584A4B9888BA09DABBA1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554DD0-BF9B-4888-8E47-11BE6304EB85}"/>
      </w:docPartPr>
      <w:docPartBody>
        <w:p w:rsidR="00640B4F" w:rsidRDefault="00000000">
          <w:pPr>
            <w:pStyle w:val="11A4A6BF58584A4B9888BA09DABBA16F"/>
          </w:pPr>
          <w:r>
            <w:t>In case of emergency, contact</w:t>
          </w:r>
        </w:p>
      </w:docPartBody>
    </w:docPart>
    <w:docPart>
      <w:docPartPr>
        <w:name w:val="071A28196C424D40915969CCC9392B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B3655-6C44-4618-8E85-4E60EBADA063}"/>
      </w:docPartPr>
      <w:docPartBody>
        <w:p w:rsidR="00640B4F" w:rsidRDefault="00000000">
          <w:pPr>
            <w:pStyle w:val="071A28196C424D40915969CCC9392BA1"/>
          </w:pPr>
          <w:r>
            <w:t>Enter in case of emergency, contact</w:t>
          </w:r>
        </w:p>
      </w:docPartBody>
    </w:docPart>
    <w:docPart>
      <w:docPartPr>
        <w:name w:val="26685D7A6FC54177A93A0E4DE9006A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0B205B-134E-4A28-B135-8577190B9BB7}"/>
      </w:docPartPr>
      <w:docPartBody>
        <w:p w:rsidR="00640B4F" w:rsidRDefault="00000000">
          <w:pPr>
            <w:pStyle w:val="26685D7A6FC54177A93A0E4DE9006A3B"/>
          </w:pPr>
          <w:r>
            <w:t>Emergency contact’s address</w:t>
          </w:r>
        </w:p>
      </w:docPartBody>
    </w:docPart>
    <w:docPart>
      <w:docPartPr>
        <w:name w:val="855C83EFBB364B83A43105174A6B5D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E1EB39-16FC-49B9-B589-19F25B3E1204}"/>
      </w:docPartPr>
      <w:docPartBody>
        <w:p w:rsidR="00640B4F" w:rsidRDefault="00000000">
          <w:pPr>
            <w:pStyle w:val="855C83EFBB364B83A43105174A6B5DD0"/>
          </w:pPr>
          <w:r>
            <w:t>Enter emergency contact’s address</w:t>
          </w:r>
        </w:p>
      </w:docPartBody>
    </w:docPart>
    <w:docPart>
      <w:docPartPr>
        <w:name w:val="492298678447404BAEF7D62A410E7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66517-B238-444D-B305-BCA4CA683F92}"/>
      </w:docPartPr>
      <w:docPartBody>
        <w:p w:rsidR="00640B4F" w:rsidRDefault="00000000">
          <w:pPr>
            <w:pStyle w:val="492298678447404BAEF7D62A410E77AF"/>
          </w:pPr>
          <w:r>
            <w:t>Emergency contact’s phone</w:t>
          </w:r>
        </w:p>
      </w:docPartBody>
    </w:docPart>
    <w:docPart>
      <w:docPartPr>
        <w:name w:val="C80ED1C46F594C5495CEDE404F94B3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DBBA5-D7B7-48A7-BAF5-F3F319AC3BD9}"/>
      </w:docPartPr>
      <w:docPartBody>
        <w:p w:rsidR="00640B4F" w:rsidRDefault="00000000">
          <w:pPr>
            <w:pStyle w:val="C80ED1C46F594C5495CEDE404F94B35A"/>
          </w:pPr>
          <w:r>
            <w:t>Enter emergency contact’s phone</w:t>
          </w:r>
        </w:p>
      </w:docPartBody>
    </w:docPart>
    <w:docPart>
      <w:docPartPr>
        <w:name w:val="1010B1CC23194A0F925E7D428016D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7D0E98-506E-4965-9DE0-2491BB73D079}"/>
      </w:docPartPr>
      <w:docPartBody>
        <w:p w:rsidR="00640B4F" w:rsidRDefault="00000000">
          <w:pPr>
            <w:pStyle w:val="1010B1CC23194A0F925E7D428016D543"/>
          </w:pPr>
          <w:r>
            <w:t>Doctor’s name</w:t>
          </w:r>
        </w:p>
      </w:docPartBody>
    </w:docPart>
    <w:docPart>
      <w:docPartPr>
        <w:name w:val="1AE73598C0DD4FA7B5634F16CD3EC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A1287E-87CD-465C-8D7C-E7E19F86756E}"/>
      </w:docPartPr>
      <w:docPartBody>
        <w:p w:rsidR="00640B4F" w:rsidRDefault="00000000">
          <w:pPr>
            <w:pStyle w:val="1AE73598C0DD4FA7B5634F16CD3EC365"/>
          </w:pPr>
          <w:r>
            <w:t>Enter doctor’s name</w:t>
          </w:r>
        </w:p>
      </w:docPartBody>
    </w:docPart>
    <w:docPart>
      <w:docPartPr>
        <w:name w:val="AEDB8B52099246D89AE4E8DAFA8AD2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15BA7-BFAB-4195-A17F-A19305ED47E9}"/>
      </w:docPartPr>
      <w:docPartBody>
        <w:p w:rsidR="00640B4F" w:rsidRDefault="00000000">
          <w:pPr>
            <w:pStyle w:val="AEDB8B52099246D89AE4E8DAFA8AD2F6"/>
          </w:pPr>
          <w:r>
            <w:t>Doctor’s phone</w:t>
          </w:r>
        </w:p>
      </w:docPartBody>
    </w:docPart>
    <w:docPart>
      <w:docPartPr>
        <w:name w:val="E8A240813AD648288142E0088B9DBA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19AEE8-D3DA-4263-988D-82074A8D2001}"/>
      </w:docPartPr>
      <w:docPartBody>
        <w:p w:rsidR="00640B4F" w:rsidRDefault="00000000">
          <w:pPr>
            <w:pStyle w:val="E8A240813AD648288142E0088B9DBA64"/>
          </w:pPr>
          <w:r>
            <w:t>Enter doctor’s phone</w:t>
          </w:r>
        </w:p>
      </w:docPartBody>
    </w:docPart>
    <w:docPart>
      <w:docPartPr>
        <w:name w:val="AB7E352A0F104BDDB579DC48B23A64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C74D1-54DA-4FC5-BD8B-348BF798FDB7}"/>
      </w:docPartPr>
      <w:docPartBody>
        <w:p w:rsidR="00640B4F" w:rsidRDefault="00000000">
          <w:pPr>
            <w:pStyle w:val="AB7E352A0F104BDDB579DC48B23A64DF"/>
          </w:pPr>
          <w:r>
            <w:t>Doctor’s address</w:t>
          </w:r>
        </w:p>
      </w:docPartBody>
    </w:docPart>
    <w:docPart>
      <w:docPartPr>
        <w:name w:val="CB80E30D43814FB88F7BBEC22D111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A0AFC-6A9E-4A97-A481-70ACEC4826DF}"/>
      </w:docPartPr>
      <w:docPartBody>
        <w:p w:rsidR="00640B4F" w:rsidRDefault="00000000">
          <w:pPr>
            <w:pStyle w:val="CB80E30D43814FB88F7BBEC22D111ECE"/>
          </w:pPr>
          <w:r>
            <w:t>Enter doctor’s address</w:t>
          </w:r>
        </w:p>
      </w:docPartBody>
    </w:docPart>
    <w:docPart>
      <w:docPartPr>
        <w:name w:val="792867F2987C4FDAA3F9C6E0BF2648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4106F-BA52-45EC-831B-93765619FF40}"/>
      </w:docPartPr>
      <w:docPartBody>
        <w:p w:rsidR="00640B4F" w:rsidRDefault="00000000">
          <w:pPr>
            <w:pStyle w:val="792867F2987C4FDAA3F9C6E0BF2648FC"/>
          </w:pPr>
          <w:r>
            <w:t>Medical insurance carrier and member number</w:t>
          </w:r>
        </w:p>
      </w:docPartBody>
    </w:docPart>
    <w:docPart>
      <w:docPartPr>
        <w:name w:val="223FEBADF3DB4753AC7AFE45B707C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90E64E-B0AE-4BF1-9148-868E3B5D59DC}"/>
      </w:docPartPr>
      <w:docPartBody>
        <w:p w:rsidR="00640B4F" w:rsidRDefault="00000000">
          <w:pPr>
            <w:pStyle w:val="223FEBADF3DB4753AC7AFE45B707C94E"/>
          </w:pPr>
          <w:r>
            <w:t>Enter medical insurance carrier and member number</w:t>
          </w:r>
        </w:p>
      </w:docPartBody>
    </w:docPart>
    <w:docPart>
      <w:docPartPr>
        <w:name w:val="1BC87833EF0D43E6B302D35E4D9BC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6D7941-59C3-4651-816B-FB87AE08E718}"/>
      </w:docPartPr>
      <w:docPartBody>
        <w:p w:rsidR="00640B4F" w:rsidRDefault="00000000">
          <w:pPr>
            <w:pStyle w:val="1BC87833EF0D43E6B302D35E4D9BC58A"/>
          </w:pPr>
          <w:r>
            <w:t>Blood type</w:t>
          </w:r>
        </w:p>
      </w:docPartBody>
    </w:docPart>
    <w:docPart>
      <w:docPartPr>
        <w:name w:val="0D64202EFDB540F3886161BD1F93A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ECDAF0-BD1E-45A5-B012-048854836284}"/>
      </w:docPartPr>
      <w:docPartBody>
        <w:p w:rsidR="00640B4F" w:rsidRDefault="00000000">
          <w:pPr>
            <w:pStyle w:val="0D64202EFDB540F3886161BD1F93ADE0"/>
          </w:pPr>
          <w:r>
            <w:t>Enter blood type</w:t>
          </w:r>
        </w:p>
      </w:docPartBody>
    </w:docPart>
    <w:docPart>
      <w:docPartPr>
        <w:name w:val="60AA0CF7DFCF48C78FA18E8D62C5B7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FD3357-F3A7-4885-928F-1DCC14C70A32}"/>
      </w:docPartPr>
      <w:docPartBody>
        <w:p w:rsidR="00640B4F" w:rsidRDefault="00000000">
          <w:pPr>
            <w:pStyle w:val="60AA0CF7DFCF48C78FA18E8D62C5B7F8"/>
          </w:pPr>
          <w:r>
            <w:t>Known medical conditions</w:t>
          </w:r>
        </w:p>
      </w:docPartBody>
    </w:docPart>
    <w:docPart>
      <w:docPartPr>
        <w:name w:val="8410D37C02E74CFDBA394D1C84CB98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6F902-CD35-4CBF-A3D8-145DFE03A33A}"/>
      </w:docPartPr>
      <w:docPartBody>
        <w:p w:rsidR="00640B4F" w:rsidRDefault="00000000">
          <w:pPr>
            <w:pStyle w:val="8410D37C02E74CFDBA394D1C84CB982E"/>
          </w:pPr>
          <w:r>
            <w:t>Enter known medical conditions</w:t>
          </w:r>
        </w:p>
      </w:docPartBody>
    </w:docPart>
    <w:docPart>
      <w:docPartPr>
        <w:name w:val="892157272C29481088B967E1E2FB26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ACC14A-08A9-4FA1-B688-45DDD195C3D0}"/>
      </w:docPartPr>
      <w:docPartBody>
        <w:p w:rsidR="00640B4F" w:rsidRDefault="00000000">
          <w:pPr>
            <w:pStyle w:val="892157272C29481088B967E1E2FB2652"/>
          </w:pPr>
          <w:r>
            <w:t>Known allergies</w:t>
          </w:r>
        </w:p>
      </w:docPartBody>
    </w:docPart>
    <w:docPart>
      <w:docPartPr>
        <w:name w:val="E0CC7C6FCCAB40CD81262D35B0FC6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82E46-7712-4E95-A24F-8749405651E5}"/>
      </w:docPartPr>
      <w:docPartBody>
        <w:p w:rsidR="00640B4F" w:rsidRDefault="00000000">
          <w:pPr>
            <w:pStyle w:val="E0CC7C6FCCAB40CD81262D35B0FC6861"/>
          </w:pPr>
          <w:r>
            <w:t>Enter known allergies</w:t>
          </w:r>
        </w:p>
      </w:docPartBody>
    </w:docPart>
    <w:docPart>
      <w:docPartPr>
        <w:name w:val="8C2EBB5F96874498BCB0DA0DD0619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99CAA-05A6-4CD0-A517-D107A5E6763C}"/>
      </w:docPartPr>
      <w:docPartBody>
        <w:p w:rsidR="00640B4F" w:rsidRDefault="00000000">
          <w:pPr>
            <w:pStyle w:val="8C2EBB5F96874498BCB0DA0DD0619E93"/>
          </w:pPr>
          <w:r>
            <w:t>Current medications</w:t>
          </w:r>
        </w:p>
      </w:docPartBody>
    </w:docPart>
    <w:docPart>
      <w:docPartPr>
        <w:name w:val="3BBF4DAACC24400681FEA7F913B0B6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43B72-C05C-47C6-93C4-0B0DF9FA335A}"/>
      </w:docPartPr>
      <w:docPartBody>
        <w:p w:rsidR="00640B4F" w:rsidRDefault="00000000">
          <w:pPr>
            <w:pStyle w:val="3BBF4DAACC24400681FEA7F913B0B665"/>
          </w:pPr>
          <w:r>
            <w:t>Enter current medications</w:t>
          </w:r>
        </w:p>
      </w:docPartBody>
    </w:docPart>
    <w:docPart>
      <w:docPartPr>
        <w:name w:val="07BB66BF59E64131936F79C7A2D5C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204A0-874C-429A-BCC6-4DCF8ABC10F4}"/>
      </w:docPartPr>
      <w:docPartBody>
        <w:p w:rsidR="00640B4F" w:rsidRDefault="00000000">
          <w:pPr>
            <w:pStyle w:val="07BB66BF59E64131936F79C7A2D5C14C"/>
          </w:pPr>
          <w:r>
            <w:t>Airline Information</w:t>
          </w:r>
        </w:p>
      </w:docPartBody>
    </w:docPart>
    <w:docPart>
      <w:docPartPr>
        <w:name w:val="F9735114DFD343079BDC08C4CEBBB4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785255-272C-42D6-864D-E0C2E3D5D72A}"/>
      </w:docPartPr>
      <w:docPartBody>
        <w:p w:rsidR="00640B4F" w:rsidRDefault="00000000">
          <w:pPr>
            <w:pStyle w:val="F9735114DFD343079BDC08C4CEBBB425"/>
          </w:pPr>
          <w:r>
            <w:t>Flight #1</w:t>
          </w:r>
        </w:p>
      </w:docPartBody>
    </w:docPart>
    <w:docPart>
      <w:docPartPr>
        <w:name w:val="A427055A715E44B5BEDF1EE7C94DA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DF582-A16F-4236-8E84-E7DADF69954D}"/>
      </w:docPartPr>
      <w:docPartBody>
        <w:p w:rsidR="00640B4F" w:rsidRDefault="00000000">
          <w:pPr>
            <w:pStyle w:val="A427055A715E44B5BEDF1EE7C94DA9F8"/>
          </w:pPr>
          <w:r>
            <w:t>Flight #2</w:t>
          </w:r>
        </w:p>
      </w:docPartBody>
    </w:docPart>
    <w:docPart>
      <w:docPartPr>
        <w:name w:val="8761D97FBB8A4F0495CBCC4C02468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7B63A0-013F-4C73-B945-D0010464442F}"/>
      </w:docPartPr>
      <w:docPartBody>
        <w:p w:rsidR="00640B4F" w:rsidRDefault="00000000">
          <w:pPr>
            <w:pStyle w:val="8761D97FBB8A4F0495CBCC4C02468380"/>
          </w:pPr>
          <w:r>
            <w:t>Flight #3</w:t>
          </w:r>
        </w:p>
      </w:docPartBody>
    </w:docPart>
    <w:docPart>
      <w:docPartPr>
        <w:name w:val="87D3D81158D44BBD96B56D301500BA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A994A-B38A-48D4-AA87-B9DD30AF0D25}"/>
      </w:docPartPr>
      <w:docPartBody>
        <w:p w:rsidR="00640B4F" w:rsidRDefault="00000000">
          <w:pPr>
            <w:pStyle w:val="87D3D81158D44BBD96B56D301500BA8A"/>
          </w:pPr>
          <w:r>
            <w:t>Flight #4</w:t>
          </w:r>
        </w:p>
      </w:docPartBody>
    </w:docPart>
    <w:docPart>
      <w:docPartPr>
        <w:name w:val="937E10EF46984ECBA77D28E239AFA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3EA6D3-8C61-4BBA-8EEF-A5CB8918A229}"/>
      </w:docPartPr>
      <w:docPartBody>
        <w:p w:rsidR="00640B4F" w:rsidRDefault="00000000">
          <w:pPr>
            <w:pStyle w:val="937E10EF46984ECBA77D28E239AFA898"/>
          </w:pPr>
          <w:r>
            <w:t>Date</w:t>
          </w:r>
        </w:p>
      </w:docPartBody>
    </w:docPart>
    <w:docPart>
      <w:docPartPr>
        <w:name w:val="72C48A754DD046F5A06E223A4D6E4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6D16D-82C6-4450-86F2-479F8AD9646A}"/>
      </w:docPartPr>
      <w:docPartBody>
        <w:p w:rsidR="00640B4F" w:rsidRDefault="00000000">
          <w:pPr>
            <w:pStyle w:val="72C48A754DD046F5A06E223A4D6E4A7B"/>
          </w:pPr>
          <w:r>
            <w:t>Enter date</w:t>
          </w:r>
        </w:p>
      </w:docPartBody>
    </w:docPart>
    <w:docPart>
      <w:docPartPr>
        <w:name w:val="01BF04481402451D920E0F0B46FF0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A7C76-6CB4-421A-8B2F-A7FC5564430E}"/>
      </w:docPartPr>
      <w:docPartBody>
        <w:p w:rsidR="00640B4F" w:rsidRDefault="00000000">
          <w:pPr>
            <w:pStyle w:val="01BF04481402451D920E0F0B46FF0730"/>
          </w:pPr>
          <w:r>
            <w:t>Enter date</w:t>
          </w:r>
        </w:p>
      </w:docPartBody>
    </w:docPart>
    <w:docPart>
      <w:docPartPr>
        <w:name w:val="F3778E28ADDE4E72A93CE30F1023E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29401-3E57-4288-8323-7738BC177B16}"/>
      </w:docPartPr>
      <w:docPartBody>
        <w:p w:rsidR="00640B4F" w:rsidRDefault="00000000">
          <w:pPr>
            <w:pStyle w:val="F3778E28ADDE4E72A93CE30F1023E780"/>
          </w:pPr>
          <w:r>
            <w:t>Enter date</w:t>
          </w:r>
        </w:p>
      </w:docPartBody>
    </w:docPart>
    <w:docPart>
      <w:docPartPr>
        <w:name w:val="33751D49D53148ABB32C144A0B9FC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E9A40-4169-4F40-A07B-6D2200C84F0A}"/>
      </w:docPartPr>
      <w:docPartBody>
        <w:p w:rsidR="00640B4F" w:rsidRDefault="00000000">
          <w:pPr>
            <w:pStyle w:val="33751D49D53148ABB32C144A0B9FC9E1"/>
          </w:pPr>
          <w:r>
            <w:t>Enter date</w:t>
          </w:r>
        </w:p>
      </w:docPartBody>
    </w:docPart>
    <w:docPart>
      <w:docPartPr>
        <w:name w:val="03E4C6E3D81E481E83365F3AAD5FF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C55C8-6934-4FCC-9A39-05F33EE5E3F5}"/>
      </w:docPartPr>
      <w:docPartBody>
        <w:p w:rsidR="00640B4F" w:rsidRDefault="00000000">
          <w:pPr>
            <w:pStyle w:val="03E4C6E3D81E481E83365F3AAD5FF955"/>
          </w:pPr>
          <w:r>
            <w:t>Airline</w:t>
          </w:r>
        </w:p>
      </w:docPartBody>
    </w:docPart>
    <w:docPart>
      <w:docPartPr>
        <w:name w:val="6C46529599FD4964806D8F2F4F51D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B48F5-2841-4252-8FD4-914C920B38CE}"/>
      </w:docPartPr>
      <w:docPartBody>
        <w:p w:rsidR="00640B4F" w:rsidRDefault="00000000">
          <w:pPr>
            <w:pStyle w:val="6C46529599FD4964806D8F2F4F51D575"/>
          </w:pPr>
          <w:r>
            <w:t>Enter airline</w:t>
          </w:r>
        </w:p>
      </w:docPartBody>
    </w:docPart>
    <w:docPart>
      <w:docPartPr>
        <w:name w:val="D6FDA311100A4181986FBC88E3609E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99EC2-7AB6-4464-9BDB-5E50CC4F63B3}"/>
      </w:docPartPr>
      <w:docPartBody>
        <w:p w:rsidR="00640B4F" w:rsidRDefault="00000000">
          <w:pPr>
            <w:pStyle w:val="D6FDA311100A4181986FBC88E3609E76"/>
          </w:pPr>
          <w:r>
            <w:t>Enter airline</w:t>
          </w:r>
        </w:p>
      </w:docPartBody>
    </w:docPart>
    <w:docPart>
      <w:docPartPr>
        <w:name w:val="67CF01670DE640FB859BE6548C2624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59E4CE-F09A-4CA1-A96B-302C3D7C2D0E}"/>
      </w:docPartPr>
      <w:docPartBody>
        <w:p w:rsidR="00640B4F" w:rsidRDefault="00000000">
          <w:pPr>
            <w:pStyle w:val="67CF01670DE640FB859BE6548C2624BC"/>
          </w:pPr>
          <w:r>
            <w:t>Enter airline</w:t>
          </w:r>
        </w:p>
      </w:docPartBody>
    </w:docPart>
    <w:docPart>
      <w:docPartPr>
        <w:name w:val="508F1FDEC02E4844A7BFE3257331D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46D38E-CF45-4BFF-ADC9-BB1140B54A55}"/>
      </w:docPartPr>
      <w:docPartBody>
        <w:p w:rsidR="00640B4F" w:rsidRDefault="00000000">
          <w:pPr>
            <w:pStyle w:val="508F1FDEC02E4844A7BFE3257331DF01"/>
          </w:pPr>
          <w:r>
            <w:t>Enter airline</w:t>
          </w:r>
        </w:p>
      </w:docPartBody>
    </w:docPart>
    <w:docPart>
      <w:docPartPr>
        <w:name w:val="A0EFDD4A176E43D69C30125ACB84DC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5DA1B-BD4E-42E3-BB07-45CE85E99B1D}"/>
      </w:docPartPr>
      <w:docPartBody>
        <w:p w:rsidR="00640B4F" w:rsidRDefault="00000000">
          <w:pPr>
            <w:pStyle w:val="A0EFDD4A176E43D69C30125ACB84DC2B"/>
          </w:pPr>
          <w:r>
            <w:t>Airline phone number</w:t>
          </w:r>
        </w:p>
      </w:docPartBody>
    </w:docPart>
    <w:docPart>
      <w:docPartPr>
        <w:name w:val="883B4B90A0F14CB9923167556CCF0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75386-39D9-4FEC-9FED-D99D66378E58}"/>
      </w:docPartPr>
      <w:docPartBody>
        <w:p w:rsidR="00640B4F" w:rsidRDefault="00000000">
          <w:pPr>
            <w:pStyle w:val="883B4B90A0F14CB9923167556CCF0539"/>
          </w:pPr>
          <w:r>
            <w:t>Enter airline phone number</w:t>
          </w:r>
        </w:p>
      </w:docPartBody>
    </w:docPart>
    <w:docPart>
      <w:docPartPr>
        <w:name w:val="7509401CD0C545C588B7F153154BF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76FDE0-9B5C-4B93-986B-3C14DAA5B0D7}"/>
      </w:docPartPr>
      <w:docPartBody>
        <w:p w:rsidR="00640B4F" w:rsidRDefault="00000000">
          <w:pPr>
            <w:pStyle w:val="7509401CD0C545C588B7F153154BF758"/>
          </w:pPr>
          <w:r>
            <w:t>Enter airline phone number</w:t>
          </w:r>
        </w:p>
      </w:docPartBody>
    </w:docPart>
    <w:docPart>
      <w:docPartPr>
        <w:name w:val="B75E991F425C4925B5894E6AAB10E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E200D-A4CB-43F0-AB9D-FDC34D3492D4}"/>
      </w:docPartPr>
      <w:docPartBody>
        <w:p w:rsidR="00640B4F" w:rsidRDefault="00000000">
          <w:pPr>
            <w:pStyle w:val="B75E991F425C4925B5894E6AAB10EAE1"/>
          </w:pPr>
          <w:r>
            <w:t>Enter airline phone number</w:t>
          </w:r>
        </w:p>
      </w:docPartBody>
    </w:docPart>
    <w:docPart>
      <w:docPartPr>
        <w:name w:val="EEBB298247E2443EA2885DAE382C0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3638AA-7DAE-499B-B55A-768AB10B0AF6}"/>
      </w:docPartPr>
      <w:docPartBody>
        <w:p w:rsidR="00640B4F" w:rsidRDefault="00000000">
          <w:pPr>
            <w:pStyle w:val="EEBB298247E2443EA2885DAE382C08EA"/>
          </w:pPr>
          <w:r>
            <w:t>Enter airline phone number</w:t>
          </w:r>
        </w:p>
      </w:docPartBody>
    </w:docPart>
    <w:docPart>
      <w:docPartPr>
        <w:name w:val="CF9033A1524F4A9CA889F475F8172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2C1690-65EE-4251-A777-7AAD9FE1C6CC}"/>
      </w:docPartPr>
      <w:docPartBody>
        <w:p w:rsidR="00640B4F" w:rsidRDefault="00000000">
          <w:pPr>
            <w:pStyle w:val="CF9033A1524F4A9CA889F475F81725BB"/>
          </w:pPr>
          <w:r>
            <w:t>Flight number</w:t>
          </w:r>
        </w:p>
      </w:docPartBody>
    </w:docPart>
    <w:docPart>
      <w:docPartPr>
        <w:name w:val="6B524CEE5C5940BC9C13E3DEAF1ABA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E6E44-73AE-4C27-B2AC-5F43C25D4FF0}"/>
      </w:docPartPr>
      <w:docPartBody>
        <w:p w:rsidR="00640B4F" w:rsidRDefault="00000000">
          <w:pPr>
            <w:pStyle w:val="6B524CEE5C5940BC9C13E3DEAF1ABA68"/>
          </w:pPr>
          <w:r>
            <w:t>Enter flight number</w:t>
          </w:r>
        </w:p>
      </w:docPartBody>
    </w:docPart>
    <w:docPart>
      <w:docPartPr>
        <w:name w:val="AD0E1B8E7FB04479A132F96BE6E7B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28248-7C52-4517-89CF-1651ED7F8192}"/>
      </w:docPartPr>
      <w:docPartBody>
        <w:p w:rsidR="00640B4F" w:rsidRDefault="00000000">
          <w:pPr>
            <w:pStyle w:val="AD0E1B8E7FB04479A132F96BE6E7B0F6"/>
          </w:pPr>
          <w:r>
            <w:t>Enter flight number</w:t>
          </w:r>
        </w:p>
      </w:docPartBody>
    </w:docPart>
    <w:docPart>
      <w:docPartPr>
        <w:name w:val="D38606C5AA7047C29F12D13768BB5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F448E-2FA6-4874-B1CF-A139F751A8E6}"/>
      </w:docPartPr>
      <w:docPartBody>
        <w:p w:rsidR="00640B4F" w:rsidRDefault="00000000">
          <w:pPr>
            <w:pStyle w:val="D38606C5AA7047C29F12D13768BB507C"/>
          </w:pPr>
          <w:r>
            <w:t>Enter flight number</w:t>
          </w:r>
        </w:p>
      </w:docPartBody>
    </w:docPart>
    <w:docPart>
      <w:docPartPr>
        <w:name w:val="A1FE56A3023E4730BE60DF6BC9E4E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60CEA3-AD33-42DE-96B2-8748EEB7128A}"/>
      </w:docPartPr>
      <w:docPartBody>
        <w:p w:rsidR="00640B4F" w:rsidRDefault="00000000">
          <w:pPr>
            <w:pStyle w:val="A1FE56A3023E4730BE60DF6BC9E4E500"/>
          </w:pPr>
          <w:r>
            <w:t>Enter flight number</w:t>
          </w:r>
        </w:p>
      </w:docPartBody>
    </w:docPart>
    <w:docPart>
      <w:docPartPr>
        <w:name w:val="5687EF135E5F431EB7C2DB97B53EF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4D3DEF-873E-4129-9326-90FA9D5B7978}"/>
      </w:docPartPr>
      <w:docPartBody>
        <w:p w:rsidR="00640B4F" w:rsidRDefault="00000000">
          <w:pPr>
            <w:pStyle w:val="5687EF135E5F431EB7C2DB97B53EF36D"/>
          </w:pPr>
          <w:r>
            <w:t>Departure city</w:t>
          </w:r>
        </w:p>
      </w:docPartBody>
    </w:docPart>
    <w:docPart>
      <w:docPartPr>
        <w:name w:val="386A8B3360CD402A88FA82773F09A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7235A-9807-4897-BD1F-3249D8803474}"/>
      </w:docPartPr>
      <w:docPartBody>
        <w:p w:rsidR="00640B4F" w:rsidRDefault="00000000">
          <w:pPr>
            <w:pStyle w:val="386A8B3360CD402A88FA82773F09A13F"/>
          </w:pPr>
          <w:r>
            <w:t>Enter departure city</w:t>
          </w:r>
        </w:p>
      </w:docPartBody>
    </w:docPart>
    <w:docPart>
      <w:docPartPr>
        <w:name w:val="40FB769B3C2D4CC59BDE811B0B80D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731112-510D-4BBB-A1C2-293A34F7E198}"/>
      </w:docPartPr>
      <w:docPartBody>
        <w:p w:rsidR="00640B4F" w:rsidRDefault="00000000">
          <w:pPr>
            <w:pStyle w:val="40FB769B3C2D4CC59BDE811B0B80D66E"/>
          </w:pPr>
          <w:r>
            <w:t>Enter departure city</w:t>
          </w:r>
        </w:p>
      </w:docPartBody>
    </w:docPart>
    <w:docPart>
      <w:docPartPr>
        <w:name w:val="AB5C7F4EFEF64150BF5E009B4660A9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B64301-3384-402A-8CE6-EB8A5EE07A00}"/>
      </w:docPartPr>
      <w:docPartBody>
        <w:p w:rsidR="00640B4F" w:rsidRDefault="00000000">
          <w:pPr>
            <w:pStyle w:val="AB5C7F4EFEF64150BF5E009B4660A9CE"/>
          </w:pPr>
          <w:r>
            <w:t>Enter departure city</w:t>
          </w:r>
        </w:p>
      </w:docPartBody>
    </w:docPart>
    <w:docPart>
      <w:docPartPr>
        <w:name w:val="2A13CC1CFC754581BB5134F25C0FB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06EF3-E571-4670-AB21-F328D9AA83AC}"/>
      </w:docPartPr>
      <w:docPartBody>
        <w:p w:rsidR="00640B4F" w:rsidRDefault="00000000">
          <w:pPr>
            <w:pStyle w:val="2A13CC1CFC754581BB5134F25C0FB2D7"/>
          </w:pPr>
          <w:r>
            <w:t>Enter departure city</w:t>
          </w:r>
        </w:p>
      </w:docPartBody>
    </w:docPart>
    <w:docPart>
      <w:docPartPr>
        <w:name w:val="CD23F71CF1284418B4F6A21D7403E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958272-E16C-4858-9D40-E8023DD4D1FB}"/>
      </w:docPartPr>
      <w:docPartBody>
        <w:p w:rsidR="00640B4F" w:rsidRDefault="00000000">
          <w:pPr>
            <w:pStyle w:val="CD23F71CF1284418B4F6A21D7403E0A6"/>
          </w:pPr>
          <w:r>
            <w:t>Departure time</w:t>
          </w:r>
        </w:p>
      </w:docPartBody>
    </w:docPart>
    <w:docPart>
      <w:docPartPr>
        <w:name w:val="C51952C8680641FABEE8BC98FFDF8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A2611-4D64-4433-B5F1-3A001A236F53}"/>
      </w:docPartPr>
      <w:docPartBody>
        <w:p w:rsidR="00640B4F" w:rsidRDefault="00000000">
          <w:pPr>
            <w:pStyle w:val="C51952C8680641FABEE8BC98FFDF83DF"/>
          </w:pPr>
          <w:r>
            <w:t>Enter departure time</w:t>
          </w:r>
        </w:p>
      </w:docPartBody>
    </w:docPart>
    <w:docPart>
      <w:docPartPr>
        <w:name w:val="98670F132668491CA131EA4D970F0A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D5980-CB2D-4FD9-8215-EA784CE48583}"/>
      </w:docPartPr>
      <w:docPartBody>
        <w:p w:rsidR="00640B4F" w:rsidRDefault="00000000">
          <w:pPr>
            <w:pStyle w:val="98670F132668491CA131EA4D970F0A3F"/>
          </w:pPr>
          <w:r>
            <w:t>Enter departure time</w:t>
          </w:r>
        </w:p>
      </w:docPartBody>
    </w:docPart>
    <w:docPart>
      <w:docPartPr>
        <w:name w:val="4D99D105CDAB4ABE931339818BAF7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382DC-F3CB-4C2C-906B-F3C30814795F}"/>
      </w:docPartPr>
      <w:docPartBody>
        <w:p w:rsidR="00640B4F" w:rsidRDefault="00000000">
          <w:pPr>
            <w:pStyle w:val="4D99D105CDAB4ABE931339818BAF71A2"/>
          </w:pPr>
          <w:r>
            <w:t>Enter departure time</w:t>
          </w:r>
        </w:p>
      </w:docPartBody>
    </w:docPart>
    <w:docPart>
      <w:docPartPr>
        <w:name w:val="C76DA44F8C04484EA1095AED066F1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02CA5-1B80-46CF-A620-348C5BC26785}"/>
      </w:docPartPr>
      <w:docPartBody>
        <w:p w:rsidR="00640B4F" w:rsidRDefault="00000000">
          <w:pPr>
            <w:pStyle w:val="C76DA44F8C04484EA1095AED066F11B2"/>
          </w:pPr>
          <w:r>
            <w:t>Enter departure time</w:t>
          </w:r>
        </w:p>
      </w:docPartBody>
    </w:docPart>
    <w:docPart>
      <w:docPartPr>
        <w:name w:val="C3D99893FDCE4A339644B8DC33A96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2713A-941A-41C2-95A4-7714EEA0F1D5}"/>
      </w:docPartPr>
      <w:docPartBody>
        <w:p w:rsidR="00640B4F" w:rsidRDefault="00000000">
          <w:pPr>
            <w:pStyle w:val="C3D99893FDCE4A339644B8DC33A96323"/>
          </w:pPr>
          <w:r>
            <w:t>Destination city</w:t>
          </w:r>
        </w:p>
      </w:docPartBody>
    </w:docPart>
    <w:docPart>
      <w:docPartPr>
        <w:name w:val="F187DD2AB1E845C6B8A829B4DF629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A856A2-33F7-4427-B4CC-0AA9CD6BD0C5}"/>
      </w:docPartPr>
      <w:docPartBody>
        <w:p w:rsidR="00640B4F" w:rsidRDefault="00000000">
          <w:pPr>
            <w:pStyle w:val="F187DD2AB1E845C6B8A829B4DF629160"/>
          </w:pPr>
          <w:r>
            <w:t>Enter destination city</w:t>
          </w:r>
        </w:p>
      </w:docPartBody>
    </w:docPart>
    <w:docPart>
      <w:docPartPr>
        <w:name w:val="B94827D1DF80444BB06A9D17CA15CE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AA2C4-C8BA-403A-AA2C-2AE111D6EFD3}"/>
      </w:docPartPr>
      <w:docPartBody>
        <w:p w:rsidR="00640B4F" w:rsidRDefault="00000000">
          <w:pPr>
            <w:pStyle w:val="B94827D1DF80444BB06A9D17CA15CE50"/>
          </w:pPr>
          <w:r>
            <w:t>Enter destination city</w:t>
          </w:r>
        </w:p>
      </w:docPartBody>
    </w:docPart>
    <w:docPart>
      <w:docPartPr>
        <w:name w:val="17733223D96D41C2AFAAEA8BF9551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656E6-04DC-4C1E-B334-C48E7FDC685E}"/>
      </w:docPartPr>
      <w:docPartBody>
        <w:p w:rsidR="00640B4F" w:rsidRDefault="00000000">
          <w:pPr>
            <w:pStyle w:val="17733223D96D41C2AFAAEA8BF9551FC7"/>
          </w:pPr>
          <w:r>
            <w:t>Enter destination city</w:t>
          </w:r>
        </w:p>
      </w:docPartBody>
    </w:docPart>
    <w:docPart>
      <w:docPartPr>
        <w:name w:val="8AAEEE7EC4DA4F6D9AB44289CDC64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754B6-E096-427B-BA4F-BF4555BFD254}"/>
      </w:docPartPr>
      <w:docPartBody>
        <w:p w:rsidR="00640B4F" w:rsidRDefault="00000000">
          <w:pPr>
            <w:pStyle w:val="8AAEEE7EC4DA4F6D9AB44289CDC64E16"/>
          </w:pPr>
          <w:r>
            <w:t>Enter destination city</w:t>
          </w:r>
        </w:p>
      </w:docPartBody>
    </w:docPart>
    <w:docPart>
      <w:docPartPr>
        <w:name w:val="DE025C13664B4A6DB459099F5502F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70891B-C099-4ECB-9E6F-21117F6631F7}"/>
      </w:docPartPr>
      <w:docPartBody>
        <w:p w:rsidR="00640B4F" w:rsidRDefault="00000000">
          <w:pPr>
            <w:pStyle w:val="DE025C13664B4A6DB459099F5502F99A"/>
          </w:pPr>
          <w:r>
            <w:t>Arrival time</w:t>
          </w:r>
        </w:p>
      </w:docPartBody>
    </w:docPart>
    <w:docPart>
      <w:docPartPr>
        <w:name w:val="4C6A0D867AAB472ABDB680CDE2D6D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7501B-6969-4488-B4BF-0686ACB0A329}"/>
      </w:docPartPr>
      <w:docPartBody>
        <w:p w:rsidR="00640B4F" w:rsidRDefault="00000000">
          <w:pPr>
            <w:pStyle w:val="4C6A0D867AAB472ABDB680CDE2D6D24B"/>
          </w:pPr>
          <w:r>
            <w:t>Enter arrival time</w:t>
          </w:r>
        </w:p>
      </w:docPartBody>
    </w:docPart>
    <w:docPart>
      <w:docPartPr>
        <w:name w:val="EAA4EA4D8DB0480C82F432CFBD6E31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CA1A8-58FC-4E4D-B3D1-6E4C42CD9E5B}"/>
      </w:docPartPr>
      <w:docPartBody>
        <w:p w:rsidR="00640B4F" w:rsidRDefault="00000000">
          <w:pPr>
            <w:pStyle w:val="EAA4EA4D8DB0480C82F432CFBD6E31E5"/>
          </w:pPr>
          <w:r>
            <w:t>Enter arrival time</w:t>
          </w:r>
        </w:p>
      </w:docPartBody>
    </w:docPart>
    <w:docPart>
      <w:docPartPr>
        <w:name w:val="C9AC221708B049C18932B5BC1FD53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A9FFA-4E2D-4251-92CD-D9B1B6694E95}"/>
      </w:docPartPr>
      <w:docPartBody>
        <w:p w:rsidR="00640B4F" w:rsidRDefault="00000000">
          <w:pPr>
            <w:pStyle w:val="C9AC221708B049C18932B5BC1FD53087"/>
          </w:pPr>
          <w:r>
            <w:t>Enter arrival time</w:t>
          </w:r>
        </w:p>
      </w:docPartBody>
    </w:docPart>
    <w:docPart>
      <w:docPartPr>
        <w:name w:val="9ADD0322478C4927A6A459C5745E9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35B3C8-1EE8-438C-8C5B-07E7B1696B85}"/>
      </w:docPartPr>
      <w:docPartBody>
        <w:p w:rsidR="00640B4F" w:rsidRDefault="00000000">
          <w:pPr>
            <w:pStyle w:val="9ADD0322478C4927A6A459C5745E9615"/>
          </w:pPr>
          <w:r>
            <w:t>Enter arrival time</w:t>
          </w:r>
        </w:p>
      </w:docPartBody>
    </w:docPart>
    <w:docPart>
      <w:docPartPr>
        <w:name w:val="68F5AC6BFF554BE18DF3D51E99CC15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B97CA-C50E-450C-9C82-3B45EF226F65}"/>
      </w:docPartPr>
      <w:docPartBody>
        <w:p w:rsidR="00640B4F" w:rsidRDefault="00000000">
          <w:pPr>
            <w:pStyle w:val="68F5AC6BFF554BE18DF3D51E99CC15AC"/>
          </w:pPr>
          <w:r>
            <w:t>Car Rental Information</w:t>
          </w:r>
        </w:p>
      </w:docPartBody>
    </w:docPart>
    <w:docPart>
      <w:docPartPr>
        <w:name w:val="83F3FED6DC334B0EB47CB0C736A99D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7CB61-8593-4EFD-8D67-424EC1CEDE2A}"/>
      </w:docPartPr>
      <w:docPartBody>
        <w:p w:rsidR="00640B4F" w:rsidRDefault="00000000">
          <w:pPr>
            <w:pStyle w:val="83F3FED6DC334B0EB47CB0C736A99DE2"/>
          </w:pPr>
          <w:r>
            <w:t>Pick-up date</w:t>
          </w:r>
        </w:p>
      </w:docPartBody>
    </w:docPart>
    <w:docPart>
      <w:docPartPr>
        <w:name w:val="AA8573EAFF5F4629A6E8C421851764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52308B-2836-4657-94DD-CFC84E0E60E3}"/>
      </w:docPartPr>
      <w:docPartBody>
        <w:p w:rsidR="00640B4F" w:rsidRDefault="00000000">
          <w:pPr>
            <w:pStyle w:val="AA8573EAFF5F4629A6E8C421851764A5"/>
          </w:pPr>
          <w:r>
            <w:t>Enter pick-up date</w:t>
          </w:r>
        </w:p>
      </w:docPartBody>
    </w:docPart>
    <w:docPart>
      <w:docPartPr>
        <w:name w:val="1613A061E0B1408B984C1B9F28474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C28631-5815-4B42-8EF7-D7AFF09D8052}"/>
      </w:docPartPr>
      <w:docPartBody>
        <w:p w:rsidR="00640B4F" w:rsidRDefault="00000000">
          <w:pPr>
            <w:pStyle w:val="1613A061E0B1408B984C1B9F284748F9"/>
          </w:pPr>
          <w:r>
            <w:t>Company</w:t>
          </w:r>
        </w:p>
      </w:docPartBody>
    </w:docPart>
    <w:docPart>
      <w:docPartPr>
        <w:name w:val="8D13F1A9A2C741828EBB118916155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E83389-947D-4CA6-ADDE-F76D66601535}"/>
      </w:docPartPr>
      <w:docPartBody>
        <w:p w:rsidR="00640B4F" w:rsidRDefault="00000000">
          <w:pPr>
            <w:pStyle w:val="8D13F1A9A2C741828EBB11891615517C"/>
          </w:pPr>
          <w:r>
            <w:t>Enter company</w:t>
          </w:r>
        </w:p>
      </w:docPartBody>
    </w:docPart>
    <w:docPart>
      <w:docPartPr>
        <w:name w:val="0552A351E8C9497C9DE71F4032451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EDC2C4-1A6E-4966-8FF9-D76A87E802AE}"/>
      </w:docPartPr>
      <w:docPartBody>
        <w:p w:rsidR="00640B4F" w:rsidRDefault="00000000">
          <w:pPr>
            <w:pStyle w:val="0552A351E8C9497C9DE71F4032451134"/>
          </w:pPr>
          <w:r>
            <w:t>Company phone number</w:t>
          </w:r>
        </w:p>
      </w:docPartBody>
    </w:docPart>
    <w:docPart>
      <w:docPartPr>
        <w:name w:val="FEFE7769B67641E09422E27F73FCCF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835C2-CF17-4DE6-8F08-EC4DE9D381F4}"/>
      </w:docPartPr>
      <w:docPartBody>
        <w:p w:rsidR="00640B4F" w:rsidRDefault="00000000">
          <w:pPr>
            <w:pStyle w:val="FEFE7769B67641E09422E27F73FCCFED"/>
          </w:pPr>
          <w:r>
            <w:t>Enter company phone number</w:t>
          </w:r>
        </w:p>
      </w:docPartBody>
    </w:docPart>
    <w:docPart>
      <w:docPartPr>
        <w:name w:val="522B8A5FF026465B89047370672BB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94B292-A0D6-47A2-B60A-BCD2B8D97BC4}"/>
      </w:docPartPr>
      <w:docPartBody>
        <w:p w:rsidR="00640B4F" w:rsidRDefault="00000000">
          <w:pPr>
            <w:pStyle w:val="522B8A5FF026465B89047370672BB895"/>
          </w:pPr>
          <w:r>
            <w:t>Confirmation number</w:t>
          </w:r>
        </w:p>
      </w:docPartBody>
    </w:docPart>
    <w:docPart>
      <w:docPartPr>
        <w:name w:val="B37208495667434384265950E1E41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7981B6-529D-4786-93C5-388A1CF1408F}"/>
      </w:docPartPr>
      <w:docPartBody>
        <w:p w:rsidR="00640B4F" w:rsidRDefault="00000000">
          <w:pPr>
            <w:pStyle w:val="B37208495667434384265950E1E41A0D"/>
          </w:pPr>
          <w:r>
            <w:t>Enter confirmation number</w:t>
          </w:r>
        </w:p>
      </w:docPartBody>
    </w:docPart>
    <w:docPart>
      <w:docPartPr>
        <w:name w:val="BF876D2E0F9C4579B71B88023A5A9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65503-D019-4C42-AB00-081C75B9ED43}"/>
      </w:docPartPr>
      <w:docPartBody>
        <w:p w:rsidR="00640B4F" w:rsidRDefault="00000000">
          <w:pPr>
            <w:pStyle w:val="BF876D2E0F9C4579B71B88023A5A950F"/>
          </w:pPr>
          <w:r>
            <w:t>Quoted rental rate</w:t>
          </w:r>
        </w:p>
      </w:docPartBody>
    </w:docPart>
    <w:docPart>
      <w:docPartPr>
        <w:name w:val="47AB20EA8C01430591C12FE69F620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3EEA2-001A-458C-AE28-D45D28EF0DD6}"/>
      </w:docPartPr>
      <w:docPartBody>
        <w:p w:rsidR="00640B4F" w:rsidRDefault="00000000">
          <w:pPr>
            <w:pStyle w:val="47AB20EA8C01430591C12FE69F620BB3"/>
          </w:pPr>
          <w:r>
            <w:t>Enter quoted rental rate</w:t>
          </w:r>
        </w:p>
      </w:docPartBody>
    </w:docPart>
    <w:docPart>
      <w:docPartPr>
        <w:name w:val="E779C92774B246E5B4B1F6F5CF166B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70FEF7-8956-456A-8944-E321F0A72F34}"/>
      </w:docPartPr>
      <w:docPartBody>
        <w:p w:rsidR="00640B4F" w:rsidRDefault="00000000">
          <w:pPr>
            <w:pStyle w:val="E779C92774B246E5B4B1F6F5CF166B23"/>
          </w:pPr>
          <w:r>
            <w:t>Pick-up location</w:t>
          </w:r>
        </w:p>
      </w:docPartBody>
    </w:docPart>
    <w:docPart>
      <w:docPartPr>
        <w:name w:val="218914F160424E338A27F10961E9C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050C72-87C6-4B56-BF2F-6CFEE3137B8D}"/>
      </w:docPartPr>
      <w:docPartBody>
        <w:p w:rsidR="00640B4F" w:rsidRDefault="00000000">
          <w:pPr>
            <w:pStyle w:val="218914F160424E338A27F10961E9C2A1"/>
          </w:pPr>
          <w:r>
            <w:t>Enter pick-up location</w:t>
          </w:r>
        </w:p>
      </w:docPartBody>
    </w:docPart>
    <w:docPart>
      <w:docPartPr>
        <w:name w:val="BF86E9A4A7354DB6A613F156E37E2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3CC8F-1D8D-4D78-8382-5C01C2AC1439}"/>
      </w:docPartPr>
      <w:docPartBody>
        <w:p w:rsidR="00640B4F" w:rsidRDefault="00000000">
          <w:pPr>
            <w:pStyle w:val="BF86E9A4A7354DB6A613F156E37E255B"/>
          </w:pPr>
          <w:r>
            <w:t>Drop-off location</w:t>
          </w:r>
        </w:p>
      </w:docPartBody>
    </w:docPart>
    <w:docPart>
      <w:docPartPr>
        <w:name w:val="0D23958010EA4756BE089DF5A23879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89612-186A-45F1-8E5A-558EA66B850F}"/>
      </w:docPartPr>
      <w:docPartBody>
        <w:p w:rsidR="00640B4F" w:rsidRDefault="00000000">
          <w:pPr>
            <w:pStyle w:val="0D23958010EA4756BE089DF5A23879DF"/>
          </w:pPr>
          <w:r>
            <w:t>Enter drop-off location</w:t>
          </w:r>
        </w:p>
      </w:docPartBody>
    </w:docPart>
    <w:docPart>
      <w:docPartPr>
        <w:name w:val="40F8238650F44D64848F518C399AA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CA90D7-8E58-4594-A7C8-625923494FD8}"/>
      </w:docPartPr>
      <w:docPartBody>
        <w:p w:rsidR="00640B4F" w:rsidRDefault="00000000">
          <w:pPr>
            <w:pStyle w:val="40F8238650F44D64848F518C399AA32A"/>
          </w:pPr>
          <w:r>
            <w:t>Drop-off date</w:t>
          </w:r>
        </w:p>
      </w:docPartBody>
    </w:docPart>
    <w:docPart>
      <w:docPartPr>
        <w:name w:val="171D39E2A94E4D808B1B599FE1F09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43CCA-52BA-4549-B961-678D1C487256}"/>
      </w:docPartPr>
      <w:docPartBody>
        <w:p w:rsidR="00640B4F" w:rsidRDefault="00000000">
          <w:pPr>
            <w:pStyle w:val="171D39E2A94E4D808B1B599FE1F0939E"/>
          </w:pPr>
          <w:r>
            <w:t>Enter drop-off date</w:t>
          </w:r>
        </w:p>
      </w:docPartBody>
    </w:docPart>
    <w:docPart>
      <w:docPartPr>
        <w:name w:val="8B7CB193D2D34449992799FE7B8E93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9DEE7-D35D-4971-8F4A-FA0F0D48C6C5}"/>
      </w:docPartPr>
      <w:docPartBody>
        <w:p w:rsidR="00640B4F" w:rsidRDefault="00000000">
          <w:pPr>
            <w:pStyle w:val="8B7CB193D2D34449992799FE7B8E9319"/>
          </w:pPr>
          <w:r>
            <w:t>Hotel Itinerary</w:t>
          </w:r>
        </w:p>
      </w:docPartBody>
    </w:docPart>
    <w:docPart>
      <w:docPartPr>
        <w:name w:val="535DC12566FE45E4A747E2EB67FB5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C527D-5539-4C89-9D51-C050D8D04C67}"/>
      </w:docPartPr>
      <w:docPartBody>
        <w:p w:rsidR="00640B4F" w:rsidRDefault="00000000">
          <w:pPr>
            <w:pStyle w:val="535DC12566FE45E4A747E2EB67FB5C4E"/>
          </w:pPr>
          <w:r>
            <w:t>Date</w:t>
          </w:r>
        </w:p>
      </w:docPartBody>
    </w:docPart>
    <w:docPart>
      <w:docPartPr>
        <w:name w:val="287502545EA542899A00446FAC73A1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A7EE2-A83F-4082-B13D-061F5E4F22D3}"/>
      </w:docPartPr>
      <w:docPartBody>
        <w:p w:rsidR="00640B4F" w:rsidRDefault="00000000">
          <w:pPr>
            <w:pStyle w:val="287502545EA542899A00446FAC73A1BA"/>
          </w:pPr>
          <w:r>
            <w:t>Hotel</w:t>
          </w:r>
        </w:p>
      </w:docPartBody>
    </w:docPart>
    <w:docPart>
      <w:docPartPr>
        <w:name w:val="5B9DD11951B1455DB351FFFC53588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533C11-D153-46C9-9967-F4B68FED9666}"/>
      </w:docPartPr>
      <w:docPartBody>
        <w:p w:rsidR="00640B4F" w:rsidRDefault="00000000">
          <w:pPr>
            <w:pStyle w:val="5B9DD11951B1455DB351FFFC53588A73"/>
          </w:pPr>
          <w:r>
            <w:t>City, Country</w:t>
          </w:r>
        </w:p>
      </w:docPartBody>
    </w:docPart>
    <w:docPart>
      <w:docPartPr>
        <w:name w:val="4701A19A45EE4741BA6E0A13247121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14F840-5C51-4762-AAC3-DD7F8BB29267}"/>
      </w:docPartPr>
      <w:docPartBody>
        <w:p w:rsidR="00640B4F" w:rsidRDefault="00000000">
          <w:pPr>
            <w:pStyle w:val="4701A19A45EE4741BA6E0A1324712121"/>
          </w:pPr>
          <w:r>
            <w:t>Reservation confirmation number</w:t>
          </w:r>
        </w:p>
      </w:docPartBody>
    </w:docPart>
    <w:docPart>
      <w:docPartPr>
        <w:name w:val="BA442D24410C4A998B24CE3241335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81144E-8BF5-41DF-900E-B6F26274391E}"/>
      </w:docPartPr>
      <w:docPartBody>
        <w:p w:rsidR="00640B4F" w:rsidRDefault="00000000">
          <w:pPr>
            <w:pStyle w:val="BA442D24410C4A998B24CE324133553E"/>
          </w:pPr>
          <w:r>
            <w:t>Phone number</w:t>
          </w:r>
        </w:p>
      </w:docPartBody>
    </w:docPart>
    <w:docPart>
      <w:docPartPr>
        <w:name w:val="9606F1AAE210472292FACA1970454B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B8916-96FF-4584-A3BE-121B1D4D914E}"/>
      </w:docPartPr>
      <w:docPartBody>
        <w:p w:rsidR="00640B4F" w:rsidRDefault="00000000">
          <w:pPr>
            <w:pStyle w:val="9606F1AAE210472292FACA1970454B66"/>
          </w:pPr>
          <w:r>
            <w:t>Enter date</w:t>
          </w:r>
        </w:p>
      </w:docPartBody>
    </w:docPart>
    <w:docPart>
      <w:docPartPr>
        <w:name w:val="2845F9C31E9B45B291F9D59716153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71AFE-FFCF-41CA-9209-03C484BD4D46}"/>
      </w:docPartPr>
      <w:docPartBody>
        <w:p w:rsidR="00640B4F" w:rsidRDefault="00000000">
          <w:pPr>
            <w:pStyle w:val="2845F9C31E9B45B291F9D5971615318F"/>
          </w:pPr>
          <w:r>
            <w:t>Enter hotel 1</w:t>
          </w:r>
        </w:p>
      </w:docPartBody>
    </w:docPart>
    <w:docPart>
      <w:docPartPr>
        <w:name w:val="3EE923B5E50B42FB82542CB015238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A927B-62FF-477D-94D4-1B923533E79B}"/>
      </w:docPartPr>
      <w:docPartBody>
        <w:p w:rsidR="00640B4F" w:rsidRDefault="00000000">
          <w:pPr>
            <w:pStyle w:val="3EE923B5E50B42FB82542CB0152382DE"/>
          </w:pPr>
          <w:r>
            <w:t>Enter City, Country</w:t>
          </w:r>
        </w:p>
      </w:docPartBody>
    </w:docPart>
    <w:docPart>
      <w:docPartPr>
        <w:name w:val="9DE11289676442C6A0597E44F2F68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1E4574-9E9D-4E5F-8783-FA6DB8DFA393}"/>
      </w:docPartPr>
      <w:docPartBody>
        <w:p w:rsidR="00640B4F" w:rsidRDefault="00000000">
          <w:pPr>
            <w:pStyle w:val="9DE11289676442C6A0597E44F2F687DA"/>
          </w:pPr>
          <w:r>
            <w:t>Enter reservation confirmation number</w:t>
          </w:r>
        </w:p>
      </w:docPartBody>
    </w:docPart>
    <w:docPart>
      <w:docPartPr>
        <w:name w:val="A6ADC75FD2F4432380BC4C27A9C797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0899E8-B92C-4923-938B-7220B34E4FE9}"/>
      </w:docPartPr>
      <w:docPartBody>
        <w:p w:rsidR="00640B4F" w:rsidRDefault="00000000">
          <w:pPr>
            <w:pStyle w:val="A6ADC75FD2F4432380BC4C27A9C7973C"/>
          </w:pPr>
          <w:r>
            <w:t>Enter phone number</w:t>
          </w:r>
        </w:p>
      </w:docPartBody>
    </w:docPart>
    <w:docPart>
      <w:docPartPr>
        <w:name w:val="6BFB8D98ADF249D8A307A711D5849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069E4D-A3DE-4A61-8820-FC5133863078}"/>
      </w:docPartPr>
      <w:docPartBody>
        <w:p w:rsidR="00640B4F" w:rsidRDefault="00000000">
          <w:pPr>
            <w:pStyle w:val="6BFB8D98ADF249D8A307A711D584944D"/>
          </w:pPr>
          <w:r>
            <w:t>Enter date</w:t>
          </w:r>
        </w:p>
      </w:docPartBody>
    </w:docPart>
    <w:docPart>
      <w:docPartPr>
        <w:name w:val="2DDD67B29EEB475EA2B66898618BE7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503C1C-3E93-4919-AF1D-02A39110FAF7}"/>
      </w:docPartPr>
      <w:docPartBody>
        <w:p w:rsidR="00640B4F" w:rsidRDefault="00000000">
          <w:pPr>
            <w:pStyle w:val="2DDD67B29EEB475EA2B66898618BE78F"/>
          </w:pPr>
          <w:r>
            <w:t>Enter hotel 2</w:t>
          </w:r>
        </w:p>
      </w:docPartBody>
    </w:docPart>
    <w:docPart>
      <w:docPartPr>
        <w:name w:val="4E09478D5F3E48E3931F90C34A63B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14FBD-DEDF-434B-A9F6-F27F70A4CF47}"/>
      </w:docPartPr>
      <w:docPartBody>
        <w:p w:rsidR="00640B4F" w:rsidRDefault="00000000">
          <w:pPr>
            <w:pStyle w:val="4E09478D5F3E48E3931F90C34A63B326"/>
          </w:pPr>
          <w:r>
            <w:t>Enter City, Country</w:t>
          </w:r>
        </w:p>
      </w:docPartBody>
    </w:docPart>
    <w:docPart>
      <w:docPartPr>
        <w:name w:val="E2891CEA479C4424BDB598966667E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096974-43A4-4A44-8174-A89F31F41563}"/>
      </w:docPartPr>
      <w:docPartBody>
        <w:p w:rsidR="00640B4F" w:rsidRDefault="00000000">
          <w:pPr>
            <w:pStyle w:val="E2891CEA479C4424BDB598966667EE42"/>
          </w:pPr>
          <w:r>
            <w:t>Enter reservation confirmation number</w:t>
          </w:r>
        </w:p>
      </w:docPartBody>
    </w:docPart>
    <w:docPart>
      <w:docPartPr>
        <w:name w:val="DB415690B6804D8289B7195C89DA7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1991C-B1F2-4FDC-A0A1-3937EC4A2733}"/>
      </w:docPartPr>
      <w:docPartBody>
        <w:p w:rsidR="00640B4F" w:rsidRDefault="00000000">
          <w:pPr>
            <w:pStyle w:val="DB415690B6804D8289B7195C89DA76B3"/>
          </w:pPr>
          <w:r>
            <w:t>Enter phone number</w:t>
          </w:r>
        </w:p>
      </w:docPartBody>
    </w:docPart>
    <w:docPart>
      <w:docPartPr>
        <w:name w:val="576ED24FAC674DCF97C7CF6661C2B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E55EC-1268-486D-9D82-D65A4DB32DB3}"/>
      </w:docPartPr>
      <w:docPartBody>
        <w:p w:rsidR="00640B4F" w:rsidRDefault="00000000">
          <w:pPr>
            <w:pStyle w:val="576ED24FAC674DCF97C7CF6661C2B370"/>
          </w:pPr>
          <w:r>
            <w:t>Enter date</w:t>
          </w:r>
        </w:p>
      </w:docPartBody>
    </w:docPart>
    <w:docPart>
      <w:docPartPr>
        <w:name w:val="BAB2C3D89FF74774991F5F0082BA9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7DE63-B6D0-4A8F-A118-1CFA7293AD88}"/>
      </w:docPartPr>
      <w:docPartBody>
        <w:p w:rsidR="00640B4F" w:rsidRDefault="00000000">
          <w:pPr>
            <w:pStyle w:val="BAB2C3D89FF74774991F5F0082BA95E5"/>
          </w:pPr>
          <w:r>
            <w:t>Enter hotel 3</w:t>
          </w:r>
        </w:p>
      </w:docPartBody>
    </w:docPart>
    <w:docPart>
      <w:docPartPr>
        <w:name w:val="3D16AE7B93B34E5AA30918FE0E5F1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74E58-3C6C-4E15-A666-07F57E51BC88}"/>
      </w:docPartPr>
      <w:docPartBody>
        <w:p w:rsidR="00640B4F" w:rsidRDefault="00000000">
          <w:pPr>
            <w:pStyle w:val="3D16AE7B93B34E5AA30918FE0E5F1B54"/>
          </w:pPr>
          <w:r>
            <w:t>Enter City, Country</w:t>
          </w:r>
        </w:p>
      </w:docPartBody>
    </w:docPart>
    <w:docPart>
      <w:docPartPr>
        <w:name w:val="7F458E865CF9488FB7398C557C87D1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309FF-73D7-446A-A00D-255988836199}"/>
      </w:docPartPr>
      <w:docPartBody>
        <w:p w:rsidR="00640B4F" w:rsidRDefault="00000000">
          <w:pPr>
            <w:pStyle w:val="7F458E865CF9488FB7398C557C87D10E"/>
          </w:pPr>
          <w:r>
            <w:t>Enter reservation confirmation number</w:t>
          </w:r>
        </w:p>
      </w:docPartBody>
    </w:docPart>
    <w:docPart>
      <w:docPartPr>
        <w:name w:val="DE3E25D30305419D96D36E0D394EA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EEDF0-AD29-4651-94DD-FF5A57449CC0}"/>
      </w:docPartPr>
      <w:docPartBody>
        <w:p w:rsidR="00640B4F" w:rsidRDefault="00000000">
          <w:pPr>
            <w:pStyle w:val="DE3E25D30305419D96D36E0D394EA0BE"/>
          </w:pPr>
          <w:r>
            <w:t>Enter phone number</w:t>
          </w:r>
        </w:p>
      </w:docPartBody>
    </w:docPart>
    <w:docPart>
      <w:docPartPr>
        <w:name w:val="CEC0C5609D8F455B81B3559FC2366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50AD6D-1323-4525-ABF4-EEEE95934611}"/>
      </w:docPartPr>
      <w:docPartBody>
        <w:p w:rsidR="00640B4F" w:rsidRDefault="00000000">
          <w:pPr>
            <w:pStyle w:val="CEC0C5609D8F455B81B3559FC236643A"/>
          </w:pPr>
          <w:r>
            <w:t>Enter date</w:t>
          </w:r>
        </w:p>
      </w:docPartBody>
    </w:docPart>
    <w:docPart>
      <w:docPartPr>
        <w:name w:val="946A8F14B8054FF08F6EA2C0B65752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893AAC-90ED-4C8E-BCDA-36D480C64D8A}"/>
      </w:docPartPr>
      <w:docPartBody>
        <w:p w:rsidR="00640B4F" w:rsidRDefault="00000000">
          <w:pPr>
            <w:pStyle w:val="946A8F14B8054FF08F6EA2C0B6575292"/>
          </w:pPr>
          <w:r>
            <w:t>Enter hotel 4</w:t>
          </w:r>
        </w:p>
      </w:docPartBody>
    </w:docPart>
    <w:docPart>
      <w:docPartPr>
        <w:name w:val="DA9555E9008F47AEA425E2AD52A29B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999DB-6DD1-4C96-8E8B-B70F6930B26F}"/>
      </w:docPartPr>
      <w:docPartBody>
        <w:p w:rsidR="00640B4F" w:rsidRDefault="00000000">
          <w:pPr>
            <w:pStyle w:val="DA9555E9008F47AEA425E2AD52A29BF9"/>
          </w:pPr>
          <w:r>
            <w:t>Enter City, Country</w:t>
          </w:r>
        </w:p>
      </w:docPartBody>
    </w:docPart>
    <w:docPart>
      <w:docPartPr>
        <w:name w:val="117525E88C874E25AA626B9167680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841CDB-794F-41DD-BA78-09872D611601}"/>
      </w:docPartPr>
      <w:docPartBody>
        <w:p w:rsidR="00640B4F" w:rsidRDefault="00000000">
          <w:pPr>
            <w:pStyle w:val="117525E88C874E25AA626B91676804EC"/>
          </w:pPr>
          <w:r>
            <w:t>Enter reservation confirmation number</w:t>
          </w:r>
        </w:p>
      </w:docPartBody>
    </w:docPart>
    <w:docPart>
      <w:docPartPr>
        <w:name w:val="60A54E53E38F4E1BB3889874C8F1B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19AAF-C5D7-46B0-97B1-E9E2A50B815D}"/>
      </w:docPartPr>
      <w:docPartBody>
        <w:p w:rsidR="00640B4F" w:rsidRDefault="00000000">
          <w:pPr>
            <w:pStyle w:val="60A54E53E38F4E1BB3889874C8F1B1C6"/>
          </w:pPr>
          <w:r>
            <w:t>Enter phone number</w:t>
          </w:r>
        </w:p>
      </w:docPartBody>
    </w:docPart>
    <w:docPart>
      <w:docPartPr>
        <w:name w:val="C0D54C286D1641A0B6F3CA9E3F695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5091A5-E5ED-4C3B-8741-29CA197F6699}"/>
      </w:docPartPr>
      <w:docPartBody>
        <w:p w:rsidR="00640B4F" w:rsidRDefault="00000000">
          <w:pPr>
            <w:pStyle w:val="C0D54C286D1641A0B6F3CA9E3F69543A"/>
          </w:pPr>
          <w:r>
            <w:t>Enter date</w:t>
          </w:r>
        </w:p>
      </w:docPartBody>
    </w:docPart>
    <w:docPart>
      <w:docPartPr>
        <w:name w:val="410C8FE663B44BBDAD85E9555A655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1E7B87-525A-46EF-917C-DBF43EB682BA}"/>
      </w:docPartPr>
      <w:docPartBody>
        <w:p w:rsidR="00640B4F" w:rsidRDefault="00000000">
          <w:pPr>
            <w:pStyle w:val="410C8FE663B44BBDAD85E9555A655500"/>
          </w:pPr>
          <w:r>
            <w:t>Enter hotel 5</w:t>
          </w:r>
        </w:p>
      </w:docPartBody>
    </w:docPart>
    <w:docPart>
      <w:docPartPr>
        <w:name w:val="6036C35F47B041459E2950E73DEDA6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80BEC4-C41A-4FFE-8746-705A804EB123}"/>
      </w:docPartPr>
      <w:docPartBody>
        <w:p w:rsidR="00640B4F" w:rsidRDefault="00000000">
          <w:pPr>
            <w:pStyle w:val="6036C35F47B041459E2950E73DEDA6F8"/>
          </w:pPr>
          <w:r>
            <w:t>Enter City, Country</w:t>
          </w:r>
        </w:p>
      </w:docPartBody>
    </w:docPart>
    <w:docPart>
      <w:docPartPr>
        <w:name w:val="DE37360989AD4943801054856A6C8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3836A-07ED-4062-8648-BC2AE6A0BAC6}"/>
      </w:docPartPr>
      <w:docPartBody>
        <w:p w:rsidR="00640B4F" w:rsidRDefault="00000000">
          <w:pPr>
            <w:pStyle w:val="DE37360989AD4943801054856A6C8013"/>
          </w:pPr>
          <w:r>
            <w:t>Enter reservation confirmation number</w:t>
          </w:r>
        </w:p>
      </w:docPartBody>
    </w:docPart>
    <w:docPart>
      <w:docPartPr>
        <w:name w:val="8C25BEF61A2E433DA98A54E554F6C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CCE26-8648-4D3B-BD6B-C5D77294099F}"/>
      </w:docPartPr>
      <w:docPartBody>
        <w:p w:rsidR="00640B4F" w:rsidRDefault="00000000">
          <w:pPr>
            <w:pStyle w:val="8C25BEF61A2E433DA98A54E554F6C2AC"/>
          </w:pPr>
          <w:r>
            <w:t>Enter phone number</w:t>
          </w:r>
        </w:p>
      </w:docPartBody>
    </w:docPart>
    <w:docPart>
      <w:docPartPr>
        <w:name w:val="7180920EB1034EDA800F1E30C802EA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27413D-1108-4FFB-91F5-3B749EE767DB}"/>
      </w:docPartPr>
      <w:docPartBody>
        <w:p w:rsidR="00640B4F" w:rsidRDefault="00000000">
          <w:pPr>
            <w:pStyle w:val="7180920EB1034EDA800F1E30C802EAE2"/>
          </w:pPr>
          <w:r>
            <w:t>Credit Cards and Travelers Checks</w:t>
          </w:r>
        </w:p>
      </w:docPartBody>
    </w:docPart>
    <w:docPart>
      <w:docPartPr>
        <w:name w:val="070B2D82101C4E0A9DD9C97B0F4733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F60D6-06C3-4F90-A53A-E574B4D9DCED}"/>
      </w:docPartPr>
      <w:docPartBody>
        <w:p w:rsidR="00640B4F" w:rsidRDefault="00000000">
          <w:pPr>
            <w:pStyle w:val="070B2D82101C4E0A9DD9C97B0F47335B"/>
          </w:pPr>
          <w:r>
            <w:t>Credit card type</w:t>
          </w:r>
        </w:p>
      </w:docPartBody>
    </w:docPart>
    <w:docPart>
      <w:docPartPr>
        <w:name w:val="9219705877EA4713A30C22A96F393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3C7FC1-1984-469A-BD94-C64C32C6747A}"/>
      </w:docPartPr>
      <w:docPartBody>
        <w:p w:rsidR="00640B4F" w:rsidRDefault="00000000">
          <w:pPr>
            <w:pStyle w:val="9219705877EA4713A30C22A96F3936FC"/>
          </w:pPr>
          <w:r>
            <w:t>Issuing bank</w:t>
          </w:r>
        </w:p>
      </w:docPartBody>
    </w:docPart>
    <w:docPart>
      <w:docPartPr>
        <w:name w:val="5775F1FDB06F4EB9A11103FDAA166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664147-223B-4644-9A43-0B3C12F49C8B}"/>
      </w:docPartPr>
      <w:docPartBody>
        <w:p w:rsidR="00640B4F" w:rsidRDefault="00000000">
          <w:pPr>
            <w:pStyle w:val="5775F1FDB06F4EB9A11103FDAA166F72"/>
          </w:pPr>
          <w:r>
            <w:t>Credit card no.</w:t>
          </w:r>
        </w:p>
      </w:docPartBody>
    </w:docPart>
    <w:docPart>
      <w:docPartPr>
        <w:name w:val="B4763BB2AFF642238F3D51099EBEB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AC7214-B244-4CA7-9910-2706B337A17A}"/>
      </w:docPartPr>
      <w:docPartBody>
        <w:p w:rsidR="00640B4F" w:rsidRDefault="00000000">
          <w:pPr>
            <w:pStyle w:val="B4763BB2AFF642238F3D51099EBEB203"/>
          </w:pPr>
          <w:r>
            <w:t>Phone number</w:t>
          </w:r>
        </w:p>
      </w:docPartBody>
    </w:docPart>
    <w:docPart>
      <w:docPartPr>
        <w:name w:val="1E504E57BAB144899E657A9ECCF1F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51F32-2DCA-402B-ACDD-102F01710E69}"/>
      </w:docPartPr>
      <w:docPartBody>
        <w:p w:rsidR="00640B4F" w:rsidRDefault="00000000">
          <w:pPr>
            <w:pStyle w:val="1E504E57BAB144899E657A9ECCF1F4B2"/>
          </w:pPr>
          <w:r>
            <w:t>Enter credit card type 1</w:t>
          </w:r>
        </w:p>
      </w:docPartBody>
    </w:docPart>
    <w:docPart>
      <w:docPartPr>
        <w:name w:val="07E06DC592C54B64A44B2B125E522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C00950-47E9-40E6-807B-21E60F209CDA}"/>
      </w:docPartPr>
      <w:docPartBody>
        <w:p w:rsidR="00640B4F" w:rsidRDefault="00000000">
          <w:pPr>
            <w:pStyle w:val="07E06DC592C54B64A44B2B125E5228B4"/>
          </w:pPr>
          <w:r>
            <w:t>Enter issuing bank</w:t>
          </w:r>
        </w:p>
      </w:docPartBody>
    </w:docPart>
    <w:docPart>
      <w:docPartPr>
        <w:name w:val="0DB2CC676B4F433DBFBEFF2D88C5EC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4AAF2-F767-4568-83C4-35AB8068851D}"/>
      </w:docPartPr>
      <w:docPartBody>
        <w:p w:rsidR="00640B4F" w:rsidRDefault="00000000">
          <w:pPr>
            <w:pStyle w:val="0DB2CC676B4F433DBFBEFF2D88C5ECAB"/>
          </w:pPr>
          <w:r>
            <w:t>Credit card no.</w:t>
          </w:r>
        </w:p>
      </w:docPartBody>
    </w:docPart>
    <w:docPart>
      <w:docPartPr>
        <w:name w:val="89220150CA6E4CAF901F82694B179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12380-7B34-465A-B1CC-AE0DC3261E2E}"/>
      </w:docPartPr>
      <w:docPartBody>
        <w:p w:rsidR="00640B4F" w:rsidRDefault="00000000">
          <w:pPr>
            <w:pStyle w:val="89220150CA6E4CAF901F82694B179C3E"/>
          </w:pPr>
          <w:r>
            <w:t>Enter phone number</w:t>
          </w:r>
        </w:p>
      </w:docPartBody>
    </w:docPart>
    <w:docPart>
      <w:docPartPr>
        <w:name w:val="65D936B77B57466AB152904F84602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E2DC0C-B29C-461C-ADD2-526EE75DD215}"/>
      </w:docPartPr>
      <w:docPartBody>
        <w:p w:rsidR="00640B4F" w:rsidRDefault="00000000">
          <w:pPr>
            <w:pStyle w:val="65D936B77B57466AB152904F84602B79"/>
          </w:pPr>
          <w:r>
            <w:t>Enter credit card type 2</w:t>
          </w:r>
        </w:p>
      </w:docPartBody>
    </w:docPart>
    <w:docPart>
      <w:docPartPr>
        <w:name w:val="6EEFF216D598463198FBD6A01875E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63DD3-8BF2-418D-98E7-F19F23D1F924}"/>
      </w:docPartPr>
      <w:docPartBody>
        <w:p w:rsidR="00640B4F" w:rsidRDefault="00000000">
          <w:pPr>
            <w:pStyle w:val="6EEFF216D598463198FBD6A01875E74F"/>
          </w:pPr>
          <w:r>
            <w:t>Enter issuing bank</w:t>
          </w:r>
        </w:p>
      </w:docPartBody>
    </w:docPart>
    <w:docPart>
      <w:docPartPr>
        <w:name w:val="A86FCB8F30F34E6FAD94721E55F55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77944-686E-4D9B-B1D4-5ED548587793}"/>
      </w:docPartPr>
      <w:docPartBody>
        <w:p w:rsidR="00640B4F" w:rsidRDefault="00000000">
          <w:pPr>
            <w:pStyle w:val="A86FCB8F30F34E6FAD94721E55F55378"/>
          </w:pPr>
          <w:r>
            <w:t>Credit card no.</w:t>
          </w:r>
        </w:p>
      </w:docPartBody>
    </w:docPart>
    <w:docPart>
      <w:docPartPr>
        <w:name w:val="20394952C812490D999713B55754D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AC039-E498-44BE-803B-F3782445BBF6}"/>
      </w:docPartPr>
      <w:docPartBody>
        <w:p w:rsidR="00640B4F" w:rsidRDefault="00000000">
          <w:pPr>
            <w:pStyle w:val="20394952C812490D999713B55754D32C"/>
          </w:pPr>
          <w:r>
            <w:t>Enter phone number</w:t>
          </w:r>
        </w:p>
      </w:docPartBody>
    </w:docPart>
    <w:docPart>
      <w:docPartPr>
        <w:name w:val="48F3792ACB09465BBF8FE84571B668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8D8B5-A370-4302-9419-15FBBD4FB9CF}"/>
      </w:docPartPr>
      <w:docPartBody>
        <w:p w:rsidR="00640B4F" w:rsidRDefault="00000000">
          <w:pPr>
            <w:pStyle w:val="48F3792ACB09465BBF8FE84571B6684C"/>
          </w:pPr>
          <w:r>
            <w:t>Enter credit card type 3</w:t>
          </w:r>
        </w:p>
      </w:docPartBody>
    </w:docPart>
    <w:docPart>
      <w:docPartPr>
        <w:name w:val="F6DC464F432F4E059F7454C3FD01E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846FA6-6026-46B6-84E7-352988F4656A}"/>
      </w:docPartPr>
      <w:docPartBody>
        <w:p w:rsidR="00640B4F" w:rsidRDefault="00000000">
          <w:pPr>
            <w:pStyle w:val="F6DC464F432F4E059F7454C3FD01E755"/>
          </w:pPr>
          <w:r>
            <w:t>Enter issuing bank</w:t>
          </w:r>
        </w:p>
      </w:docPartBody>
    </w:docPart>
    <w:docPart>
      <w:docPartPr>
        <w:name w:val="4A42AE0951D0423380B3C16465C58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9B7EE-A8CE-4BB8-992E-789E1BAAD580}"/>
      </w:docPartPr>
      <w:docPartBody>
        <w:p w:rsidR="00640B4F" w:rsidRDefault="00000000">
          <w:pPr>
            <w:pStyle w:val="4A42AE0951D0423380B3C16465C58CF7"/>
          </w:pPr>
          <w:r>
            <w:t>Credit card no.</w:t>
          </w:r>
        </w:p>
      </w:docPartBody>
    </w:docPart>
    <w:docPart>
      <w:docPartPr>
        <w:name w:val="DBFA6C5442824B63A9C13BCF02803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C40D1-29F7-4E5F-BCF1-236D06FA2907}"/>
      </w:docPartPr>
      <w:docPartBody>
        <w:p w:rsidR="00640B4F" w:rsidRDefault="00000000">
          <w:pPr>
            <w:pStyle w:val="DBFA6C5442824B63A9C13BCF0280342B"/>
          </w:pPr>
          <w:r>
            <w:t>Enter phone number</w:t>
          </w:r>
        </w:p>
      </w:docPartBody>
    </w:docPart>
    <w:docPart>
      <w:docPartPr>
        <w:name w:val="AB8561DB4DFA4051925560F2EC5B43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A69EA-93B8-46E5-B936-D633740AF5AF}"/>
      </w:docPartPr>
      <w:docPartBody>
        <w:p w:rsidR="00640B4F" w:rsidRDefault="00000000">
          <w:pPr>
            <w:pStyle w:val="AB8561DB4DFA4051925560F2EC5B4371"/>
          </w:pPr>
          <w:r>
            <w:t>Traveler’s check type</w:t>
          </w:r>
        </w:p>
      </w:docPartBody>
    </w:docPart>
    <w:docPart>
      <w:docPartPr>
        <w:name w:val="A9A365716DDD48A2B2F3430585CE3F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E712A7-9A5D-4860-B83B-7A642901BB37}"/>
      </w:docPartPr>
      <w:docPartBody>
        <w:p w:rsidR="00640B4F" w:rsidRDefault="00000000">
          <w:pPr>
            <w:pStyle w:val="A9A365716DDD48A2B2F3430585CE3F09"/>
          </w:pPr>
          <w:r>
            <w:t>Value</w:t>
          </w:r>
        </w:p>
      </w:docPartBody>
    </w:docPart>
    <w:docPart>
      <w:docPartPr>
        <w:name w:val="76323521CAB1413EBFDABF7B8E40F3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C4A95-D0E9-4C34-9BA5-EBB9A0C4B329}"/>
      </w:docPartPr>
      <w:docPartBody>
        <w:p w:rsidR="00640B4F" w:rsidRDefault="00000000">
          <w:pPr>
            <w:pStyle w:val="76323521CAB1413EBFDABF7B8E40F3F5"/>
          </w:pPr>
          <w:r>
            <w:t>Check number</w:t>
          </w:r>
        </w:p>
      </w:docPartBody>
    </w:docPart>
    <w:docPart>
      <w:docPartPr>
        <w:name w:val="61DFE9428A2C4A36961B1097F69D5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B6CD29-04FA-4BBF-926D-06BC88BCB007}"/>
      </w:docPartPr>
      <w:docPartBody>
        <w:p w:rsidR="00640B4F" w:rsidRDefault="00000000">
          <w:pPr>
            <w:pStyle w:val="61DFE9428A2C4A36961B1097F69D545D"/>
          </w:pPr>
          <w:r>
            <w:t>Phone number</w:t>
          </w:r>
        </w:p>
      </w:docPartBody>
    </w:docPart>
    <w:docPart>
      <w:docPartPr>
        <w:name w:val="FFB4BA219232429D8689254BFC7C6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91008E-6333-44B9-A6BD-889031CE5C8D}"/>
      </w:docPartPr>
      <w:docPartBody>
        <w:p w:rsidR="00640B4F" w:rsidRDefault="00000000">
          <w:pPr>
            <w:pStyle w:val="FFB4BA219232429D8689254BFC7C6A01"/>
          </w:pPr>
          <w:r>
            <w:t>Enter check type 1</w:t>
          </w:r>
        </w:p>
      </w:docPartBody>
    </w:docPart>
    <w:docPart>
      <w:docPartPr>
        <w:name w:val="79D436387D374AD0A47E5AF360F080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031BDD-87E9-4E21-B5C6-286958F20B56}"/>
      </w:docPartPr>
      <w:docPartBody>
        <w:p w:rsidR="00640B4F" w:rsidRDefault="00000000">
          <w:pPr>
            <w:pStyle w:val="79D436387D374AD0A47E5AF360F080D4"/>
          </w:pPr>
          <w:r>
            <w:t>Enter value</w:t>
          </w:r>
        </w:p>
      </w:docPartBody>
    </w:docPart>
    <w:docPart>
      <w:docPartPr>
        <w:name w:val="59C70008DEFC4CDA9EE2885F1FAE6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0D8FAA-F90A-4CC7-A84A-22779491C297}"/>
      </w:docPartPr>
      <w:docPartBody>
        <w:p w:rsidR="00640B4F" w:rsidRDefault="00000000">
          <w:pPr>
            <w:pStyle w:val="59C70008DEFC4CDA9EE2885F1FAE6AF1"/>
          </w:pPr>
          <w:r>
            <w:t>Enter check number</w:t>
          </w:r>
        </w:p>
      </w:docPartBody>
    </w:docPart>
    <w:docPart>
      <w:docPartPr>
        <w:name w:val="8243C710B7B1478BBD3EF870D9D8FD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3D92D-6875-48A3-A745-3B7727286246}"/>
      </w:docPartPr>
      <w:docPartBody>
        <w:p w:rsidR="00640B4F" w:rsidRDefault="00000000">
          <w:pPr>
            <w:pStyle w:val="8243C710B7B1478BBD3EF870D9D8FD18"/>
          </w:pPr>
          <w:r>
            <w:t>Enter phone number</w:t>
          </w:r>
        </w:p>
      </w:docPartBody>
    </w:docPart>
    <w:docPart>
      <w:docPartPr>
        <w:name w:val="C0BE6791B9FB4653B5D5654EAFCF27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9D1CC-E37B-4C36-9453-9E839C52167D}"/>
      </w:docPartPr>
      <w:docPartBody>
        <w:p w:rsidR="00640B4F" w:rsidRDefault="00000000">
          <w:pPr>
            <w:pStyle w:val="C0BE6791B9FB4653B5D5654EAFCF2751"/>
          </w:pPr>
          <w:r>
            <w:t>Enter check type 2</w:t>
          </w:r>
        </w:p>
      </w:docPartBody>
    </w:docPart>
    <w:docPart>
      <w:docPartPr>
        <w:name w:val="17C7F0CC7FD941C49BDA279AE5FDB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CA260-9190-49B2-ABD8-AC97C4F7D645}"/>
      </w:docPartPr>
      <w:docPartBody>
        <w:p w:rsidR="00640B4F" w:rsidRDefault="00000000">
          <w:pPr>
            <w:pStyle w:val="17C7F0CC7FD941C49BDA279AE5FDB336"/>
          </w:pPr>
          <w:r>
            <w:t>Enter value</w:t>
          </w:r>
        </w:p>
      </w:docPartBody>
    </w:docPart>
    <w:docPart>
      <w:docPartPr>
        <w:name w:val="A026A1FBBA8F4656AA7F121478D98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B87680-7DA4-482D-8093-CA745F09EA04}"/>
      </w:docPartPr>
      <w:docPartBody>
        <w:p w:rsidR="00640B4F" w:rsidRDefault="00000000">
          <w:pPr>
            <w:pStyle w:val="A026A1FBBA8F4656AA7F121478D98D4F"/>
          </w:pPr>
          <w:r>
            <w:t>Enter check number</w:t>
          </w:r>
        </w:p>
      </w:docPartBody>
    </w:docPart>
    <w:docPart>
      <w:docPartPr>
        <w:name w:val="0260DBFC4F504FA6AEB15F19B6762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C35F3F-0555-4909-8E96-E3BFF2A1A045}"/>
      </w:docPartPr>
      <w:docPartBody>
        <w:p w:rsidR="00640B4F" w:rsidRDefault="00000000">
          <w:pPr>
            <w:pStyle w:val="0260DBFC4F504FA6AEB15F19B676216D"/>
          </w:pPr>
          <w:r>
            <w:t>Enter phone number</w:t>
          </w:r>
        </w:p>
      </w:docPartBody>
    </w:docPart>
    <w:docPart>
      <w:docPartPr>
        <w:name w:val="52EB8FE5F177406CA9682328DBCAB8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D528F-9189-4711-807C-DA566442EBD8}"/>
      </w:docPartPr>
      <w:docPartBody>
        <w:p w:rsidR="00640B4F" w:rsidRDefault="00000000">
          <w:pPr>
            <w:pStyle w:val="52EB8FE5F177406CA9682328DBCAB827"/>
          </w:pPr>
          <w:r>
            <w:t>Enter check type 3</w:t>
          </w:r>
        </w:p>
      </w:docPartBody>
    </w:docPart>
    <w:docPart>
      <w:docPartPr>
        <w:name w:val="85D065CA00EA4241B10A192C52B33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DE3363-0F01-4BB8-BE62-13D740EA1F54}"/>
      </w:docPartPr>
      <w:docPartBody>
        <w:p w:rsidR="00640B4F" w:rsidRDefault="00000000">
          <w:pPr>
            <w:pStyle w:val="85D065CA00EA4241B10A192C52B33C27"/>
          </w:pPr>
          <w:r>
            <w:t>Enter value</w:t>
          </w:r>
        </w:p>
      </w:docPartBody>
    </w:docPart>
    <w:docPart>
      <w:docPartPr>
        <w:name w:val="EECF51D866D544A99F07925F2DC34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94F8C1-187A-4DCA-8161-897B7696C07A}"/>
      </w:docPartPr>
      <w:docPartBody>
        <w:p w:rsidR="00640B4F" w:rsidRDefault="00000000">
          <w:pPr>
            <w:pStyle w:val="EECF51D866D544A99F07925F2DC34960"/>
          </w:pPr>
          <w:r>
            <w:t>Enter check number</w:t>
          </w:r>
        </w:p>
      </w:docPartBody>
    </w:docPart>
    <w:docPart>
      <w:docPartPr>
        <w:name w:val="4CAEACC0243949F0932CA0712BFBB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4CB0A1-04AD-495B-B4D0-1A4A6AF0A072}"/>
      </w:docPartPr>
      <w:docPartBody>
        <w:p w:rsidR="00640B4F" w:rsidRDefault="00000000">
          <w:pPr>
            <w:pStyle w:val="4CAEACC0243949F0932CA0712BFBB1B7"/>
          </w:pPr>
          <w:r>
            <w:t>Enter phone number</w:t>
          </w:r>
        </w:p>
      </w:docPartBody>
    </w:docPart>
    <w:docPart>
      <w:docPartPr>
        <w:name w:val="07726F8C77D04E20ABAF0C45ACF04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66995-AF87-4504-A86B-01F59C5C4CF8}"/>
      </w:docPartPr>
      <w:docPartBody>
        <w:p w:rsidR="00640B4F" w:rsidRDefault="00000000">
          <w:pPr>
            <w:pStyle w:val="07726F8C77D04E20ABAF0C45ACF04637"/>
          </w:pPr>
          <w:r>
            <w:t>Enter check type 4</w:t>
          </w:r>
        </w:p>
      </w:docPartBody>
    </w:docPart>
    <w:docPart>
      <w:docPartPr>
        <w:name w:val="30A69F7077244767A9BFE4E519059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F1A21-5F3E-48BA-A17E-CCBF1C4210A0}"/>
      </w:docPartPr>
      <w:docPartBody>
        <w:p w:rsidR="00640B4F" w:rsidRDefault="00000000">
          <w:pPr>
            <w:pStyle w:val="30A69F7077244767A9BFE4E5190599B4"/>
          </w:pPr>
          <w:r>
            <w:t>Enter value</w:t>
          </w:r>
        </w:p>
      </w:docPartBody>
    </w:docPart>
    <w:docPart>
      <w:docPartPr>
        <w:name w:val="D1E03BB48EA5442BB3A5E45E575FA7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36B79-9728-4C16-B16B-23C992254F7B}"/>
      </w:docPartPr>
      <w:docPartBody>
        <w:p w:rsidR="00640B4F" w:rsidRDefault="00000000">
          <w:pPr>
            <w:pStyle w:val="D1E03BB48EA5442BB3A5E45E575FA72B"/>
          </w:pPr>
          <w:r>
            <w:t>Enter check number</w:t>
          </w:r>
        </w:p>
      </w:docPartBody>
    </w:docPart>
    <w:docPart>
      <w:docPartPr>
        <w:name w:val="B74C0308DF374815911B388A8593A1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51C50-95CF-45AA-B405-25398DC2E986}"/>
      </w:docPartPr>
      <w:docPartBody>
        <w:p w:rsidR="00640B4F" w:rsidRDefault="00000000">
          <w:pPr>
            <w:pStyle w:val="B74C0308DF374815911B388A8593A115"/>
          </w:pPr>
          <w:r>
            <w:t>Enter phone number</w:t>
          </w:r>
        </w:p>
      </w:docPartBody>
    </w:docPart>
    <w:docPart>
      <w:docPartPr>
        <w:name w:val="DD3BC5AE7CEA4017A00888A7F404F7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89FE6-C33C-459D-A555-5B923D999A1C}"/>
      </w:docPartPr>
      <w:docPartBody>
        <w:p w:rsidR="00640B4F" w:rsidRDefault="00000000">
          <w:pPr>
            <w:pStyle w:val="DD3BC5AE7CEA4017A00888A7F404F7A6"/>
          </w:pPr>
          <w:r>
            <w:t>Enter check type 5</w:t>
          </w:r>
        </w:p>
      </w:docPartBody>
    </w:docPart>
    <w:docPart>
      <w:docPartPr>
        <w:name w:val="6E0E3B20A6834598AEC1D47BEC5B89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F467F-C220-407F-8276-92DC5F3A452F}"/>
      </w:docPartPr>
      <w:docPartBody>
        <w:p w:rsidR="00640B4F" w:rsidRDefault="00000000">
          <w:pPr>
            <w:pStyle w:val="6E0E3B20A6834598AEC1D47BEC5B8908"/>
          </w:pPr>
          <w:r>
            <w:t>Enter value</w:t>
          </w:r>
        </w:p>
      </w:docPartBody>
    </w:docPart>
    <w:docPart>
      <w:docPartPr>
        <w:name w:val="C6AA4CCC60864017A30C7494D9A62D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45A09-FBEF-40FE-9B66-B978914587CE}"/>
      </w:docPartPr>
      <w:docPartBody>
        <w:p w:rsidR="00640B4F" w:rsidRDefault="00000000">
          <w:pPr>
            <w:pStyle w:val="C6AA4CCC60864017A30C7494D9A62D5D"/>
          </w:pPr>
          <w:r>
            <w:t>Enter check number</w:t>
          </w:r>
        </w:p>
      </w:docPartBody>
    </w:docPart>
    <w:docPart>
      <w:docPartPr>
        <w:name w:val="EB0F4DE537DF420EADC36B8C6C14F1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24C90-E301-4B0C-AE41-A174D3DDA573}"/>
      </w:docPartPr>
      <w:docPartBody>
        <w:p w:rsidR="00640B4F" w:rsidRDefault="00000000">
          <w:pPr>
            <w:pStyle w:val="EB0F4DE537DF420EADC36B8C6C14F1D8"/>
          </w:pPr>
          <w:r>
            <w:t>Enter phone 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247"/>
    <w:rsid w:val="0009766A"/>
    <w:rsid w:val="00220082"/>
    <w:rsid w:val="00527A08"/>
    <w:rsid w:val="00640B4F"/>
    <w:rsid w:val="00890247"/>
    <w:rsid w:val="00C47AFC"/>
    <w:rsid w:val="00DD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1A2582DFF864B628B0975472DA7401A">
    <w:name w:val="41A2582DFF864B628B0975472DA7401A"/>
  </w:style>
  <w:style w:type="paragraph" w:customStyle="1" w:styleId="9272C017D3C946559554AE05032DFCE9">
    <w:name w:val="9272C017D3C946559554AE05032DFCE9"/>
  </w:style>
  <w:style w:type="paragraph" w:customStyle="1" w:styleId="98E040F7BE90437B84B22EA931E2E50D">
    <w:name w:val="98E040F7BE90437B84B22EA931E2E50D"/>
  </w:style>
  <w:style w:type="paragraph" w:customStyle="1" w:styleId="0DACE44EE6C241199CC3C97A83D81917">
    <w:name w:val="0DACE44EE6C241199CC3C97A83D81917"/>
  </w:style>
  <w:style w:type="paragraph" w:customStyle="1" w:styleId="C780B840465749D19A335CA9D96198BA">
    <w:name w:val="C780B840465749D19A335CA9D96198BA"/>
  </w:style>
  <w:style w:type="paragraph" w:customStyle="1" w:styleId="FC2E03BE14044A18A2F9FFF3F70874BA">
    <w:name w:val="FC2E03BE14044A18A2F9FFF3F70874BA"/>
  </w:style>
  <w:style w:type="paragraph" w:customStyle="1" w:styleId="9AA80963D6854848A4C9FFB66C3A01FE">
    <w:name w:val="9AA80963D6854848A4C9FFB66C3A01FE"/>
  </w:style>
  <w:style w:type="paragraph" w:customStyle="1" w:styleId="E1EF873CC03B4919AFEBF7F1B6D3EFAF">
    <w:name w:val="E1EF873CC03B4919AFEBF7F1B6D3EFAF"/>
  </w:style>
  <w:style w:type="paragraph" w:customStyle="1" w:styleId="0EA1B219B93A43C58C36593A91AD606A">
    <w:name w:val="0EA1B219B93A43C58C36593A91AD606A"/>
  </w:style>
  <w:style w:type="paragraph" w:customStyle="1" w:styleId="869FEF0998C44C169B4BF880CEE76CDB">
    <w:name w:val="869FEF0998C44C169B4BF880CEE76CDB"/>
  </w:style>
  <w:style w:type="paragraph" w:customStyle="1" w:styleId="27C67DD5B11D4DD59AA14BDAD3A0A7C3">
    <w:name w:val="27C67DD5B11D4DD59AA14BDAD3A0A7C3"/>
  </w:style>
  <w:style w:type="paragraph" w:customStyle="1" w:styleId="2DE7F3CF07E048DE97124D3F12E56753">
    <w:name w:val="2DE7F3CF07E048DE97124D3F12E56753"/>
  </w:style>
  <w:style w:type="paragraph" w:customStyle="1" w:styleId="78240496B629494DA04A364AC6426059">
    <w:name w:val="78240496B629494DA04A364AC6426059"/>
  </w:style>
  <w:style w:type="paragraph" w:customStyle="1" w:styleId="1DEC4BCA223D4A408BFC6B2DEC124B38">
    <w:name w:val="1DEC4BCA223D4A408BFC6B2DEC124B38"/>
  </w:style>
  <w:style w:type="paragraph" w:customStyle="1" w:styleId="DFBA4CE2DCDD4F25AA111A9CEDBEAB98">
    <w:name w:val="DFBA4CE2DCDD4F25AA111A9CEDBEAB98"/>
  </w:style>
  <w:style w:type="paragraph" w:customStyle="1" w:styleId="969A24897D4343758144F205F48B64B1">
    <w:name w:val="969A24897D4343758144F205F48B64B1"/>
  </w:style>
  <w:style w:type="paragraph" w:customStyle="1" w:styleId="74165CB3C2AB441EAAF631F6347CD6F3">
    <w:name w:val="74165CB3C2AB441EAAF631F6347CD6F3"/>
  </w:style>
  <w:style w:type="paragraph" w:customStyle="1" w:styleId="27C6FD01E870445FA590266D2F360183">
    <w:name w:val="27C6FD01E870445FA590266D2F360183"/>
  </w:style>
  <w:style w:type="paragraph" w:customStyle="1" w:styleId="C64D1870340D49C2B5333F6E3A068247">
    <w:name w:val="C64D1870340D49C2B5333F6E3A068247"/>
  </w:style>
  <w:style w:type="paragraph" w:customStyle="1" w:styleId="A525822F66394D789B0435D01525863A">
    <w:name w:val="A525822F66394D789B0435D01525863A"/>
  </w:style>
  <w:style w:type="paragraph" w:customStyle="1" w:styleId="EF6FB3DE8DBB4EB1A4BB6E1AA0480F6C">
    <w:name w:val="EF6FB3DE8DBB4EB1A4BB6E1AA0480F6C"/>
  </w:style>
  <w:style w:type="paragraph" w:customStyle="1" w:styleId="4D10ECF45AD3417690CA107D31967FAC">
    <w:name w:val="4D10ECF45AD3417690CA107D31967FAC"/>
  </w:style>
  <w:style w:type="paragraph" w:customStyle="1" w:styleId="F3C73E6DF0D746879CB199F63602FDF5">
    <w:name w:val="F3C73E6DF0D746879CB199F63602FDF5"/>
  </w:style>
  <w:style w:type="paragraph" w:customStyle="1" w:styleId="7B7E81FE567A4C35A8C240F1DA31B035">
    <w:name w:val="7B7E81FE567A4C35A8C240F1DA31B035"/>
  </w:style>
  <w:style w:type="paragraph" w:customStyle="1" w:styleId="F9C0560AAA544A54A3C60BE21F14EED0">
    <w:name w:val="F9C0560AAA544A54A3C60BE21F14EED0"/>
  </w:style>
  <w:style w:type="paragraph" w:customStyle="1" w:styleId="8B1A69E2FE214BC49A9E19F0C8CC1B77">
    <w:name w:val="8B1A69E2FE214BC49A9E19F0C8CC1B77"/>
  </w:style>
  <w:style w:type="paragraph" w:customStyle="1" w:styleId="53863E8CEE194FA69194B0D4230993B7">
    <w:name w:val="53863E8CEE194FA69194B0D4230993B7"/>
  </w:style>
  <w:style w:type="paragraph" w:customStyle="1" w:styleId="C1DDB4FCE5C04DD6A041132A1B717653">
    <w:name w:val="C1DDB4FCE5C04DD6A041132A1B717653"/>
  </w:style>
  <w:style w:type="paragraph" w:customStyle="1" w:styleId="FD3DC037D6FE474E972C7894F9B47EED">
    <w:name w:val="FD3DC037D6FE474E972C7894F9B47EED"/>
  </w:style>
  <w:style w:type="paragraph" w:customStyle="1" w:styleId="237FEFCCFD7A462E9C941BE7879FE718">
    <w:name w:val="237FEFCCFD7A462E9C941BE7879FE718"/>
  </w:style>
  <w:style w:type="paragraph" w:customStyle="1" w:styleId="4D99ED46E3A94FE2B110E40539BB2831">
    <w:name w:val="4D99ED46E3A94FE2B110E40539BB2831"/>
  </w:style>
  <w:style w:type="paragraph" w:customStyle="1" w:styleId="0EA41453240E490E908E2492ABA36D8C">
    <w:name w:val="0EA41453240E490E908E2492ABA36D8C"/>
  </w:style>
  <w:style w:type="paragraph" w:customStyle="1" w:styleId="975E8AE33EAB4FB4B204D2ED3CBF62FA">
    <w:name w:val="975E8AE33EAB4FB4B204D2ED3CBF62FA"/>
  </w:style>
  <w:style w:type="paragraph" w:customStyle="1" w:styleId="FE36F31E634C4CA393EDC71BEF0D86BD">
    <w:name w:val="FE36F31E634C4CA393EDC71BEF0D86BD"/>
  </w:style>
  <w:style w:type="paragraph" w:customStyle="1" w:styleId="A213BFB05E1D4E0284354FB917F04DCA">
    <w:name w:val="A213BFB05E1D4E0284354FB917F04DCA"/>
  </w:style>
  <w:style w:type="paragraph" w:customStyle="1" w:styleId="09DEB262CB914A1E9ADEBA75E1474715">
    <w:name w:val="09DEB262CB914A1E9ADEBA75E1474715"/>
  </w:style>
  <w:style w:type="paragraph" w:customStyle="1" w:styleId="9957BC9CA0044FA8BC965D5D621A63F6">
    <w:name w:val="9957BC9CA0044FA8BC965D5D621A63F6"/>
  </w:style>
  <w:style w:type="paragraph" w:customStyle="1" w:styleId="D9075513DAE54366A03FC560E6F48F53">
    <w:name w:val="D9075513DAE54366A03FC560E6F48F53"/>
  </w:style>
  <w:style w:type="paragraph" w:customStyle="1" w:styleId="211CBE0D34A54E0DA4D0E7502DF7536C">
    <w:name w:val="211CBE0D34A54E0DA4D0E7502DF7536C"/>
  </w:style>
  <w:style w:type="paragraph" w:customStyle="1" w:styleId="8A0136C7E2434599BCC17E47E98C33C2">
    <w:name w:val="8A0136C7E2434599BCC17E47E98C33C2"/>
  </w:style>
  <w:style w:type="paragraph" w:customStyle="1" w:styleId="534B96647DCD49F18A7FE72C9871BDB1">
    <w:name w:val="534B96647DCD49F18A7FE72C9871BDB1"/>
  </w:style>
  <w:style w:type="paragraph" w:customStyle="1" w:styleId="F018A134E08045479D58CA29F001DD73">
    <w:name w:val="F018A134E08045479D58CA29F001DD73"/>
  </w:style>
  <w:style w:type="paragraph" w:customStyle="1" w:styleId="096CFCB7D59046BBB9EB087E09E945D3">
    <w:name w:val="096CFCB7D59046BBB9EB087E09E945D3"/>
  </w:style>
  <w:style w:type="paragraph" w:customStyle="1" w:styleId="8F230205DA7E478A82006401527DF40F">
    <w:name w:val="8F230205DA7E478A82006401527DF40F"/>
  </w:style>
  <w:style w:type="paragraph" w:customStyle="1" w:styleId="11A4A6BF58584A4B9888BA09DABBA16F">
    <w:name w:val="11A4A6BF58584A4B9888BA09DABBA16F"/>
  </w:style>
  <w:style w:type="paragraph" w:customStyle="1" w:styleId="071A28196C424D40915969CCC9392BA1">
    <w:name w:val="071A28196C424D40915969CCC9392BA1"/>
  </w:style>
  <w:style w:type="paragraph" w:customStyle="1" w:styleId="26685D7A6FC54177A93A0E4DE9006A3B">
    <w:name w:val="26685D7A6FC54177A93A0E4DE9006A3B"/>
  </w:style>
  <w:style w:type="paragraph" w:customStyle="1" w:styleId="855C83EFBB364B83A43105174A6B5DD0">
    <w:name w:val="855C83EFBB364B83A43105174A6B5DD0"/>
  </w:style>
  <w:style w:type="paragraph" w:customStyle="1" w:styleId="492298678447404BAEF7D62A410E77AF">
    <w:name w:val="492298678447404BAEF7D62A410E77AF"/>
  </w:style>
  <w:style w:type="paragraph" w:customStyle="1" w:styleId="C80ED1C46F594C5495CEDE404F94B35A">
    <w:name w:val="C80ED1C46F594C5495CEDE404F94B35A"/>
  </w:style>
  <w:style w:type="paragraph" w:customStyle="1" w:styleId="1010B1CC23194A0F925E7D428016D543">
    <w:name w:val="1010B1CC23194A0F925E7D428016D543"/>
  </w:style>
  <w:style w:type="paragraph" w:customStyle="1" w:styleId="1AE73598C0DD4FA7B5634F16CD3EC365">
    <w:name w:val="1AE73598C0DD4FA7B5634F16CD3EC365"/>
  </w:style>
  <w:style w:type="paragraph" w:customStyle="1" w:styleId="AEDB8B52099246D89AE4E8DAFA8AD2F6">
    <w:name w:val="AEDB8B52099246D89AE4E8DAFA8AD2F6"/>
  </w:style>
  <w:style w:type="paragraph" w:customStyle="1" w:styleId="E8A240813AD648288142E0088B9DBA64">
    <w:name w:val="E8A240813AD648288142E0088B9DBA64"/>
  </w:style>
  <w:style w:type="paragraph" w:customStyle="1" w:styleId="AB7E352A0F104BDDB579DC48B23A64DF">
    <w:name w:val="AB7E352A0F104BDDB579DC48B23A64DF"/>
  </w:style>
  <w:style w:type="paragraph" w:customStyle="1" w:styleId="CB80E30D43814FB88F7BBEC22D111ECE">
    <w:name w:val="CB80E30D43814FB88F7BBEC22D111ECE"/>
  </w:style>
  <w:style w:type="paragraph" w:customStyle="1" w:styleId="792867F2987C4FDAA3F9C6E0BF2648FC">
    <w:name w:val="792867F2987C4FDAA3F9C6E0BF2648FC"/>
  </w:style>
  <w:style w:type="paragraph" w:customStyle="1" w:styleId="223FEBADF3DB4753AC7AFE45B707C94E">
    <w:name w:val="223FEBADF3DB4753AC7AFE45B707C94E"/>
  </w:style>
  <w:style w:type="paragraph" w:customStyle="1" w:styleId="1BC87833EF0D43E6B302D35E4D9BC58A">
    <w:name w:val="1BC87833EF0D43E6B302D35E4D9BC58A"/>
  </w:style>
  <w:style w:type="paragraph" w:customStyle="1" w:styleId="0D64202EFDB540F3886161BD1F93ADE0">
    <w:name w:val="0D64202EFDB540F3886161BD1F93ADE0"/>
  </w:style>
  <w:style w:type="paragraph" w:customStyle="1" w:styleId="60AA0CF7DFCF48C78FA18E8D62C5B7F8">
    <w:name w:val="60AA0CF7DFCF48C78FA18E8D62C5B7F8"/>
  </w:style>
  <w:style w:type="paragraph" w:customStyle="1" w:styleId="8410D37C02E74CFDBA394D1C84CB982E">
    <w:name w:val="8410D37C02E74CFDBA394D1C84CB982E"/>
  </w:style>
  <w:style w:type="paragraph" w:customStyle="1" w:styleId="892157272C29481088B967E1E2FB2652">
    <w:name w:val="892157272C29481088B967E1E2FB2652"/>
  </w:style>
  <w:style w:type="paragraph" w:customStyle="1" w:styleId="E0CC7C6FCCAB40CD81262D35B0FC6861">
    <w:name w:val="E0CC7C6FCCAB40CD81262D35B0FC6861"/>
  </w:style>
  <w:style w:type="paragraph" w:customStyle="1" w:styleId="8C2EBB5F96874498BCB0DA0DD0619E93">
    <w:name w:val="8C2EBB5F96874498BCB0DA0DD0619E93"/>
  </w:style>
  <w:style w:type="paragraph" w:customStyle="1" w:styleId="3BBF4DAACC24400681FEA7F913B0B665">
    <w:name w:val="3BBF4DAACC24400681FEA7F913B0B665"/>
  </w:style>
  <w:style w:type="paragraph" w:customStyle="1" w:styleId="07BB66BF59E64131936F79C7A2D5C14C">
    <w:name w:val="07BB66BF59E64131936F79C7A2D5C14C"/>
  </w:style>
  <w:style w:type="paragraph" w:customStyle="1" w:styleId="F9735114DFD343079BDC08C4CEBBB425">
    <w:name w:val="F9735114DFD343079BDC08C4CEBBB425"/>
  </w:style>
  <w:style w:type="paragraph" w:customStyle="1" w:styleId="A427055A715E44B5BEDF1EE7C94DA9F8">
    <w:name w:val="A427055A715E44B5BEDF1EE7C94DA9F8"/>
  </w:style>
  <w:style w:type="paragraph" w:customStyle="1" w:styleId="8761D97FBB8A4F0495CBCC4C02468380">
    <w:name w:val="8761D97FBB8A4F0495CBCC4C02468380"/>
  </w:style>
  <w:style w:type="paragraph" w:customStyle="1" w:styleId="87D3D81158D44BBD96B56D301500BA8A">
    <w:name w:val="87D3D81158D44BBD96B56D301500BA8A"/>
  </w:style>
  <w:style w:type="paragraph" w:customStyle="1" w:styleId="937E10EF46984ECBA77D28E239AFA898">
    <w:name w:val="937E10EF46984ECBA77D28E239AFA898"/>
  </w:style>
  <w:style w:type="paragraph" w:customStyle="1" w:styleId="72C48A754DD046F5A06E223A4D6E4A7B">
    <w:name w:val="72C48A754DD046F5A06E223A4D6E4A7B"/>
  </w:style>
  <w:style w:type="paragraph" w:customStyle="1" w:styleId="01BF04481402451D920E0F0B46FF0730">
    <w:name w:val="01BF04481402451D920E0F0B46FF0730"/>
  </w:style>
  <w:style w:type="paragraph" w:customStyle="1" w:styleId="F3778E28ADDE4E72A93CE30F1023E780">
    <w:name w:val="F3778E28ADDE4E72A93CE30F1023E780"/>
  </w:style>
  <w:style w:type="paragraph" w:customStyle="1" w:styleId="33751D49D53148ABB32C144A0B9FC9E1">
    <w:name w:val="33751D49D53148ABB32C144A0B9FC9E1"/>
  </w:style>
  <w:style w:type="paragraph" w:customStyle="1" w:styleId="03E4C6E3D81E481E83365F3AAD5FF955">
    <w:name w:val="03E4C6E3D81E481E83365F3AAD5FF955"/>
  </w:style>
  <w:style w:type="paragraph" w:customStyle="1" w:styleId="6C46529599FD4964806D8F2F4F51D575">
    <w:name w:val="6C46529599FD4964806D8F2F4F51D575"/>
  </w:style>
  <w:style w:type="paragraph" w:customStyle="1" w:styleId="D6FDA311100A4181986FBC88E3609E76">
    <w:name w:val="D6FDA311100A4181986FBC88E3609E76"/>
  </w:style>
  <w:style w:type="paragraph" w:customStyle="1" w:styleId="67CF01670DE640FB859BE6548C2624BC">
    <w:name w:val="67CF01670DE640FB859BE6548C2624BC"/>
  </w:style>
  <w:style w:type="paragraph" w:customStyle="1" w:styleId="508F1FDEC02E4844A7BFE3257331DF01">
    <w:name w:val="508F1FDEC02E4844A7BFE3257331DF01"/>
  </w:style>
  <w:style w:type="paragraph" w:customStyle="1" w:styleId="A0EFDD4A176E43D69C30125ACB84DC2B">
    <w:name w:val="A0EFDD4A176E43D69C30125ACB84DC2B"/>
  </w:style>
  <w:style w:type="paragraph" w:customStyle="1" w:styleId="883B4B90A0F14CB9923167556CCF0539">
    <w:name w:val="883B4B90A0F14CB9923167556CCF0539"/>
  </w:style>
  <w:style w:type="paragraph" w:customStyle="1" w:styleId="7509401CD0C545C588B7F153154BF758">
    <w:name w:val="7509401CD0C545C588B7F153154BF758"/>
  </w:style>
  <w:style w:type="paragraph" w:customStyle="1" w:styleId="B75E991F425C4925B5894E6AAB10EAE1">
    <w:name w:val="B75E991F425C4925B5894E6AAB10EAE1"/>
  </w:style>
  <w:style w:type="paragraph" w:customStyle="1" w:styleId="EEBB298247E2443EA2885DAE382C08EA">
    <w:name w:val="EEBB298247E2443EA2885DAE382C08EA"/>
  </w:style>
  <w:style w:type="paragraph" w:customStyle="1" w:styleId="CF9033A1524F4A9CA889F475F81725BB">
    <w:name w:val="CF9033A1524F4A9CA889F475F81725BB"/>
  </w:style>
  <w:style w:type="paragraph" w:customStyle="1" w:styleId="6B524CEE5C5940BC9C13E3DEAF1ABA68">
    <w:name w:val="6B524CEE5C5940BC9C13E3DEAF1ABA68"/>
  </w:style>
  <w:style w:type="paragraph" w:customStyle="1" w:styleId="AD0E1B8E7FB04479A132F96BE6E7B0F6">
    <w:name w:val="AD0E1B8E7FB04479A132F96BE6E7B0F6"/>
  </w:style>
  <w:style w:type="paragraph" w:customStyle="1" w:styleId="D38606C5AA7047C29F12D13768BB507C">
    <w:name w:val="D38606C5AA7047C29F12D13768BB507C"/>
  </w:style>
  <w:style w:type="paragraph" w:customStyle="1" w:styleId="A1FE56A3023E4730BE60DF6BC9E4E500">
    <w:name w:val="A1FE56A3023E4730BE60DF6BC9E4E500"/>
  </w:style>
  <w:style w:type="paragraph" w:customStyle="1" w:styleId="5687EF135E5F431EB7C2DB97B53EF36D">
    <w:name w:val="5687EF135E5F431EB7C2DB97B53EF36D"/>
  </w:style>
  <w:style w:type="paragraph" w:customStyle="1" w:styleId="386A8B3360CD402A88FA82773F09A13F">
    <w:name w:val="386A8B3360CD402A88FA82773F09A13F"/>
  </w:style>
  <w:style w:type="paragraph" w:customStyle="1" w:styleId="40FB769B3C2D4CC59BDE811B0B80D66E">
    <w:name w:val="40FB769B3C2D4CC59BDE811B0B80D66E"/>
  </w:style>
  <w:style w:type="paragraph" w:customStyle="1" w:styleId="AB5C7F4EFEF64150BF5E009B4660A9CE">
    <w:name w:val="AB5C7F4EFEF64150BF5E009B4660A9CE"/>
  </w:style>
  <w:style w:type="paragraph" w:customStyle="1" w:styleId="2A13CC1CFC754581BB5134F25C0FB2D7">
    <w:name w:val="2A13CC1CFC754581BB5134F25C0FB2D7"/>
  </w:style>
  <w:style w:type="paragraph" w:customStyle="1" w:styleId="CD23F71CF1284418B4F6A21D7403E0A6">
    <w:name w:val="CD23F71CF1284418B4F6A21D7403E0A6"/>
  </w:style>
  <w:style w:type="paragraph" w:customStyle="1" w:styleId="C51952C8680641FABEE8BC98FFDF83DF">
    <w:name w:val="C51952C8680641FABEE8BC98FFDF83DF"/>
  </w:style>
  <w:style w:type="paragraph" w:customStyle="1" w:styleId="98670F132668491CA131EA4D970F0A3F">
    <w:name w:val="98670F132668491CA131EA4D970F0A3F"/>
  </w:style>
  <w:style w:type="paragraph" w:customStyle="1" w:styleId="4D99D105CDAB4ABE931339818BAF71A2">
    <w:name w:val="4D99D105CDAB4ABE931339818BAF71A2"/>
  </w:style>
  <w:style w:type="paragraph" w:customStyle="1" w:styleId="C76DA44F8C04484EA1095AED066F11B2">
    <w:name w:val="C76DA44F8C04484EA1095AED066F11B2"/>
  </w:style>
  <w:style w:type="paragraph" w:customStyle="1" w:styleId="C3D99893FDCE4A339644B8DC33A96323">
    <w:name w:val="C3D99893FDCE4A339644B8DC33A96323"/>
  </w:style>
  <w:style w:type="paragraph" w:customStyle="1" w:styleId="F187DD2AB1E845C6B8A829B4DF629160">
    <w:name w:val="F187DD2AB1E845C6B8A829B4DF629160"/>
  </w:style>
  <w:style w:type="paragraph" w:customStyle="1" w:styleId="B94827D1DF80444BB06A9D17CA15CE50">
    <w:name w:val="B94827D1DF80444BB06A9D17CA15CE50"/>
  </w:style>
  <w:style w:type="paragraph" w:customStyle="1" w:styleId="17733223D96D41C2AFAAEA8BF9551FC7">
    <w:name w:val="17733223D96D41C2AFAAEA8BF9551FC7"/>
  </w:style>
  <w:style w:type="paragraph" w:customStyle="1" w:styleId="8AAEEE7EC4DA4F6D9AB44289CDC64E16">
    <w:name w:val="8AAEEE7EC4DA4F6D9AB44289CDC64E16"/>
  </w:style>
  <w:style w:type="paragraph" w:customStyle="1" w:styleId="DE025C13664B4A6DB459099F5502F99A">
    <w:name w:val="DE025C13664B4A6DB459099F5502F99A"/>
  </w:style>
  <w:style w:type="paragraph" w:customStyle="1" w:styleId="4C6A0D867AAB472ABDB680CDE2D6D24B">
    <w:name w:val="4C6A0D867AAB472ABDB680CDE2D6D24B"/>
  </w:style>
  <w:style w:type="paragraph" w:customStyle="1" w:styleId="EAA4EA4D8DB0480C82F432CFBD6E31E5">
    <w:name w:val="EAA4EA4D8DB0480C82F432CFBD6E31E5"/>
  </w:style>
  <w:style w:type="paragraph" w:customStyle="1" w:styleId="C9AC221708B049C18932B5BC1FD53087">
    <w:name w:val="C9AC221708B049C18932B5BC1FD53087"/>
  </w:style>
  <w:style w:type="paragraph" w:customStyle="1" w:styleId="9ADD0322478C4927A6A459C5745E9615">
    <w:name w:val="9ADD0322478C4927A6A459C5745E9615"/>
  </w:style>
  <w:style w:type="paragraph" w:customStyle="1" w:styleId="68F5AC6BFF554BE18DF3D51E99CC15AC">
    <w:name w:val="68F5AC6BFF554BE18DF3D51E99CC15AC"/>
  </w:style>
  <w:style w:type="paragraph" w:customStyle="1" w:styleId="83F3FED6DC334B0EB47CB0C736A99DE2">
    <w:name w:val="83F3FED6DC334B0EB47CB0C736A99DE2"/>
  </w:style>
  <w:style w:type="paragraph" w:customStyle="1" w:styleId="AA8573EAFF5F4629A6E8C421851764A5">
    <w:name w:val="AA8573EAFF5F4629A6E8C421851764A5"/>
  </w:style>
  <w:style w:type="paragraph" w:customStyle="1" w:styleId="1613A061E0B1408B984C1B9F284748F9">
    <w:name w:val="1613A061E0B1408B984C1B9F284748F9"/>
  </w:style>
  <w:style w:type="paragraph" w:customStyle="1" w:styleId="8D13F1A9A2C741828EBB11891615517C">
    <w:name w:val="8D13F1A9A2C741828EBB11891615517C"/>
  </w:style>
  <w:style w:type="paragraph" w:customStyle="1" w:styleId="0552A351E8C9497C9DE71F4032451134">
    <w:name w:val="0552A351E8C9497C9DE71F4032451134"/>
  </w:style>
  <w:style w:type="paragraph" w:customStyle="1" w:styleId="FEFE7769B67641E09422E27F73FCCFED">
    <w:name w:val="FEFE7769B67641E09422E27F73FCCFED"/>
  </w:style>
  <w:style w:type="paragraph" w:customStyle="1" w:styleId="522B8A5FF026465B89047370672BB895">
    <w:name w:val="522B8A5FF026465B89047370672BB895"/>
  </w:style>
  <w:style w:type="paragraph" w:customStyle="1" w:styleId="B37208495667434384265950E1E41A0D">
    <w:name w:val="B37208495667434384265950E1E41A0D"/>
  </w:style>
  <w:style w:type="paragraph" w:customStyle="1" w:styleId="BF876D2E0F9C4579B71B88023A5A950F">
    <w:name w:val="BF876D2E0F9C4579B71B88023A5A950F"/>
  </w:style>
  <w:style w:type="paragraph" w:customStyle="1" w:styleId="47AB20EA8C01430591C12FE69F620BB3">
    <w:name w:val="47AB20EA8C01430591C12FE69F620BB3"/>
  </w:style>
  <w:style w:type="paragraph" w:customStyle="1" w:styleId="E779C92774B246E5B4B1F6F5CF166B23">
    <w:name w:val="E779C92774B246E5B4B1F6F5CF166B23"/>
  </w:style>
  <w:style w:type="paragraph" w:customStyle="1" w:styleId="218914F160424E338A27F10961E9C2A1">
    <w:name w:val="218914F160424E338A27F10961E9C2A1"/>
  </w:style>
  <w:style w:type="paragraph" w:customStyle="1" w:styleId="BF86E9A4A7354DB6A613F156E37E255B">
    <w:name w:val="BF86E9A4A7354DB6A613F156E37E255B"/>
  </w:style>
  <w:style w:type="paragraph" w:customStyle="1" w:styleId="0D23958010EA4756BE089DF5A23879DF">
    <w:name w:val="0D23958010EA4756BE089DF5A23879DF"/>
  </w:style>
  <w:style w:type="paragraph" w:customStyle="1" w:styleId="40F8238650F44D64848F518C399AA32A">
    <w:name w:val="40F8238650F44D64848F518C399AA32A"/>
  </w:style>
  <w:style w:type="paragraph" w:customStyle="1" w:styleId="171D39E2A94E4D808B1B599FE1F0939E">
    <w:name w:val="171D39E2A94E4D808B1B599FE1F0939E"/>
  </w:style>
  <w:style w:type="paragraph" w:customStyle="1" w:styleId="8B7CB193D2D34449992799FE7B8E9319">
    <w:name w:val="8B7CB193D2D34449992799FE7B8E9319"/>
  </w:style>
  <w:style w:type="paragraph" w:customStyle="1" w:styleId="535DC12566FE45E4A747E2EB67FB5C4E">
    <w:name w:val="535DC12566FE45E4A747E2EB67FB5C4E"/>
  </w:style>
  <w:style w:type="paragraph" w:customStyle="1" w:styleId="287502545EA542899A00446FAC73A1BA">
    <w:name w:val="287502545EA542899A00446FAC73A1BA"/>
  </w:style>
  <w:style w:type="paragraph" w:customStyle="1" w:styleId="5B9DD11951B1455DB351FFFC53588A73">
    <w:name w:val="5B9DD11951B1455DB351FFFC53588A73"/>
  </w:style>
  <w:style w:type="paragraph" w:customStyle="1" w:styleId="4701A19A45EE4741BA6E0A1324712121">
    <w:name w:val="4701A19A45EE4741BA6E0A1324712121"/>
  </w:style>
  <w:style w:type="paragraph" w:customStyle="1" w:styleId="BA442D24410C4A998B24CE324133553E">
    <w:name w:val="BA442D24410C4A998B24CE324133553E"/>
  </w:style>
  <w:style w:type="paragraph" w:customStyle="1" w:styleId="9606F1AAE210472292FACA1970454B66">
    <w:name w:val="9606F1AAE210472292FACA1970454B66"/>
  </w:style>
  <w:style w:type="paragraph" w:customStyle="1" w:styleId="2845F9C31E9B45B291F9D5971615318F">
    <w:name w:val="2845F9C31E9B45B291F9D5971615318F"/>
  </w:style>
  <w:style w:type="paragraph" w:customStyle="1" w:styleId="3EE923B5E50B42FB82542CB0152382DE">
    <w:name w:val="3EE923B5E50B42FB82542CB0152382DE"/>
  </w:style>
  <w:style w:type="paragraph" w:customStyle="1" w:styleId="9DE11289676442C6A0597E44F2F687DA">
    <w:name w:val="9DE11289676442C6A0597E44F2F687DA"/>
  </w:style>
  <w:style w:type="paragraph" w:customStyle="1" w:styleId="A6ADC75FD2F4432380BC4C27A9C7973C">
    <w:name w:val="A6ADC75FD2F4432380BC4C27A9C7973C"/>
  </w:style>
  <w:style w:type="paragraph" w:customStyle="1" w:styleId="6BFB8D98ADF249D8A307A711D584944D">
    <w:name w:val="6BFB8D98ADF249D8A307A711D584944D"/>
  </w:style>
  <w:style w:type="paragraph" w:customStyle="1" w:styleId="2DDD67B29EEB475EA2B66898618BE78F">
    <w:name w:val="2DDD67B29EEB475EA2B66898618BE78F"/>
  </w:style>
  <w:style w:type="paragraph" w:customStyle="1" w:styleId="4E09478D5F3E48E3931F90C34A63B326">
    <w:name w:val="4E09478D5F3E48E3931F90C34A63B326"/>
  </w:style>
  <w:style w:type="paragraph" w:customStyle="1" w:styleId="E2891CEA479C4424BDB598966667EE42">
    <w:name w:val="E2891CEA479C4424BDB598966667EE42"/>
  </w:style>
  <w:style w:type="paragraph" w:customStyle="1" w:styleId="DB415690B6804D8289B7195C89DA76B3">
    <w:name w:val="DB415690B6804D8289B7195C89DA76B3"/>
  </w:style>
  <w:style w:type="paragraph" w:customStyle="1" w:styleId="576ED24FAC674DCF97C7CF6661C2B370">
    <w:name w:val="576ED24FAC674DCF97C7CF6661C2B370"/>
  </w:style>
  <w:style w:type="paragraph" w:customStyle="1" w:styleId="BAB2C3D89FF74774991F5F0082BA95E5">
    <w:name w:val="BAB2C3D89FF74774991F5F0082BA95E5"/>
  </w:style>
  <w:style w:type="paragraph" w:customStyle="1" w:styleId="3D16AE7B93B34E5AA30918FE0E5F1B54">
    <w:name w:val="3D16AE7B93B34E5AA30918FE0E5F1B54"/>
  </w:style>
  <w:style w:type="paragraph" w:customStyle="1" w:styleId="7F458E865CF9488FB7398C557C87D10E">
    <w:name w:val="7F458E865CF9488FB7398C557C87D10E"/>
  </w:style>
  <w:style w:type="paragraph" w:customStyle="1" w:styleId="DE3E25D30305419D96D36E0D394EA0BE">
    <w:name w:val="DE3E25D30305419D96D36E0D394EA0BE"/>
  </w:style>
  <w:style w:type="paragraph" w:customStyle="1" w:styleId="CEC0C5609D8F455B81B3559FC236643A">
    <w:name w:val="CEC0C5609D8F455B81B3559FC236643A"/>
  </w:style>
  <w:style w:type="paragraph" w:customStyle="1" w:styleId="946A8F14B8054FF08F6EA2C0B6575292">
    <w:name w:val="946A8F14B8054FF08F6EA2C0B6575292"/>
  </w:style>
  <w:style w:type="paragraph" w:customStyle="1" w:styleId="DA9555E9008F47AEA425E2AD52A29BF9">
    <w:name w:val="DA9555E9008F47AEA425E2AD52A29BF9"/>
  </w:style>
  <w:style w:type="paragraph" w:customStyle="1" w:styleId="117525E88C874E25AA626B91676804EC">
    <w:name w:val="117525E88C874E25AA626B91676804EC"/>
  </w:style>
  <w:style w:type="paragraph" w:customStyle="1" w:styleId="60A54E53E38F4E1BB3889874C8F1B1C6">
    <w:name w:val="60A54E53E38F4E1BB3889874C8F1B1C6"/>
  </w:style>
  <w:style w:type="paragraph" w:customStyle="1" w:styleId="C0D54C286D1641A0B6F3CA9E3F69543A">
    <w:name w:val="C0D54C286D1641A0B6F3CA9E3F69543A"/>
  </w:style>
  <w:style w:type="paragraph" w:customStyle="1" w:styleId="410C8FE663B44BBDAD85E9555A655500">
    <w:name w:val="410C8FE663B44BBDAD85E9555A655500"/>
  </w:style>
  <w:style w:type="paragraph" w:customStyle="1" w:styleId="6036C35F47B041459E2950E73DEDA6F8">
    <w:name w:val="6036C35F47B041459E2950E73DEDA6F8"/>
  </w:style>
  <w:style w:type="paragraph" w:customStyle="1" w:styleId="DE37360989AD4943801054856A6C8013">
    <w:name w:val="DE37360989AD4943801054856A6C8013"/>
  </w:style>
  <w:style w:type="paragraph" w:customStyle="1" w:styleId="8C25BEF61A2E433DA98A54E554F6C2AC">
    <w:name w:val="8C25BEF61A2E433DA98A54E554F6C2AC"/>
  </w:style>
  <w:style w:type="paragraph" w:customStyle="1" w:styleId="7180920EB1034EDA800F1E30C802EAE2">
    <w:name w:val="7180920EB1034EDA800F1E30C802EAE2"/>
  </w:style>
  <w:style w:type="paragraph" w:customStyle="1" w:styleId="070B2D82101C4E0A9DD9C97B0F47335B">
    <w:name w:val="070B2D82101C4E0A9DD9C97B0F47335B"/>
  </w:style>
  <w:style w:type="paragraph" w:customStyle="1" w:styleId="9219705877EA4713A30C22A96F3936FC">
    <w:name w:val="9219705877EA4713A30C22A96F3936FC"/>
  </w:style>
  <w:style w:type="paragraph" w:customStyle="1" w:styleId="5775F1FDB06F4EB9A11103FDAA166F72">
    <w:name w:val="5775F1FDB06F4EB9A11103FDAA166F72"/>
  </w:style>
  <w:style w:type="paragraph" w:customStyle="1" w:styleId="B4763BB2AFF642238F3D51099EBEB203">
    <w:name w:val="B4763BB2AFF642238F3D51099EBEB203"/>
  </w:style>
  <w:style w:type="paragraph" w:customStyle="1" w:styleId="1E504E57BAB144899E657A9ECCF1F4B2">
    <w:name w:val="1E504E57BAB144899E657A9ECCF1F4B2"/>
  </w:style>
  <w:style w:type="paragraph" w:customStyle="1" w:styleId="07E06DC592C54B64A44B2B125E5228B4">
    <w:name w:val="07E06DC592C54B64A44B2B125E5228B4"/>
  </w:style>
  <w:style w:type="paragraph" w:customStyle="1" w:styleId="0DB2CC676B4F433DBFBEFF2D88C5ECAB">
    <w:name w:val="0DB2CC676B4F433DBFBEFF2D88C5ECAB"/>
  </w:style>
  <w:style w:type="paragraph" w:customStyle="1" w:styleId="89220150CA6E4CAF901F82694B179C3E">
    <w:name w:val="89220150CA6E4CAF901F82694B179C3E"/>
  </w:style>
  <w:style w:type="paragraph" w:customStyle="1" w:styleId="65D936B77B57466AB152904F84602B79">
    <w:name w:val="65D936B77B57466AB152904F84602B79"/>
  </w:style>
  <w:style w:type="paragraph" w:customStyle="1" w:styleId="6EEFF216D598463198FBD6A01875E74F">
    <w:name w:val="6EEFF216D598463198FBD6A01875E74F"/>
  </w:style>
  <w:style w:type="paragraph" w:customStyle="1" w:styleId="A86FCB8F30F34E6FAD94721E55F55378">
    <w:name w:val="A86FCB8F30F34E6FAD94721E55F55378"/>
  </w:style>
  <w:style w:type="paragraph" w:customStyle="1" w:styleId="20394952C812490D999713B55754D32C">
    <w:name w:val="20394952C812490D999713B55754D32C"/>
  </w:style>
  <w:style w:type="paragraph" w:customStyle="1" w:styleId="48F3792ACB09465BBF8FE84571B6684C">
    <w:name w:val="48F3792ACB09465BBF8FE84571B6684C"/>
  </w:style>
  <w:style w:type="paragraph" w:customStyle="1" w:styleId="F6DC464F432F4E059F7454C3FD01E755">
    <w:name w:val="F6DC464F432F4E059F7454C3FD01E755"/>
  </w:style>
  <w:style w:type="paragraph" w:customStyle="1" w:styleId="4A42AE0951D0423380B3C16465C58CF7">
    <w:name w:val="4A42AE0951D0423380B3C16465C58CF7"/>
  </w:style>
  <w:style w:type="paragraph" w:customStyle="1" w:styleId="DBFA6C5442824B63A9C13BCF0280342B">
    <w:name w:val="DBFA6C5442824B63A9C13BCF0280342B"/>
  </w:style>
  <w:style w:type="paragraph" w:customStyle="1" w:styleId="AB8561DB4DFA4051925560F2EC5B4371">
    <w:name w:val="AB8561DB4DFA4051925560F2EC5B4371"/>
  </w:style>
  <w:style w:type="paragraph" w:customStyle="1" w:styleId="A9A365716DDD48A2B2F3430585CE3F09">
    <w:name w:val="A9A365716DDD48A2B2F3430585CE3F09"/>
  </w:style>
  <w:style w:type="paragraph" w:customStyle="1" w:styleId="76323521CAB1413EBFDABF7B8E40F3F5">
    <w:name w:val="76323521CAB1413EBFDABF7B8E40F3F5"/>
  </w:style>
  <w:style w:type="paragraph" w:customStyle="1" w:styleId="61DFE9428A2C4A36961B1097F69D545D">
    <w:name w:val="61DFE9428A2C4A36961B1097F69D545D"/>
  </w:style>
  <w:style w:type="paragraph" w:customStyle="1" w:styleId="FFB4BA219232429D8689254BFC7C6A01">
    <w:name w:val="FFB4BA219232429D8689254BFC7C6A01"/>
  </w:style>
  <w:style w:type="paragraph" w:customStyle="1" w:styleId="79D436387D374AD0A47E5AF360F080D4">
    <w:name w:val="79D436387D374AD0A47E5AF360F080D4"/>
  </w:style>
  <w:style w:type="paragraph" w:customStyle="1" w:styleId="59C70008DEFC4CDA9EE2885F1FAE6AF1">
    <w:name w:val="59C70008DEFC4CDA9EE2885F1FAE6AF1"/>
  </w:style>
  <w:style w:type="paragraph" w:customStyle="1" w:styleId="8243C710B7B1478BBD3EF870D9D8FD18">
    <w:name w:val="8243C710B7B1478BBD3EF870D9D8FD18"/>
  </w:style>
  <w:style w:type="paragraph" w:customStyle="1" w:styleId="C0BE6791B9FB4653B5D5654EAFCF2751">
    <w:name w:val="C0BE6791B9FB4653B5D5654EAFCF2751"/>
  </w:style>
  <w:style w:type="paragraph" w:customStyle="1" w:styleId="17C7F0CC7FD941C49BDA279AE5FDB336">
    <w:name w:val="17C7F0CC7FD941C49BDA279AE5FDB336"/>
  </w:style>
  <w:style w:type="paragraph" w:customStyle="1" w:styleId="A026A1FBBA8F4656AA7F121478D98D4F">
    <w:name w:val="A026A1FBBA8F4656AA7F121478D98D4F"/>
  </w:style>
  <w:style w:type="paragraph" w:customStyle="1" w:styleId="0260DBFC4F504FA6AEB15F19B676216D">
    <w:name w:val="0260DBFC4F504FA6AEB15F19B676216D"/>
  </w:style>
  <w:style w:type="paragraph" w:customStyle="1" w:styleId="52EB8FE5F177406CA9682328DBCAB827">
    <w:name w:val="52EB8FE5F177406CA9682328DBCAB827"/>
  </w:style>
  <w:style w:type="paragraph" w:customStyle="1" w:styleId="85D065CA00EA4241B10A192C52B33C27">
    <w:name w:val="85D065CA00EA4241B10A192C52B33C27"/>
  </w:style>
  <w:style w:type="paragraph" w:customStyle="1" w:styleId="EECF51D866D544A99F07925F2DC34960">
    <w:name w:val="EECF51D866D544A99F07925F2DC34960"/>
  </w:style>
  <w:style w:type="paragraph" w:customStyle="1" w:styleId="4CAEACC0243949F0932CA0712BFBB1B7">
    <w:name w:val="4CAEACC0243949F0932CA0712BFBB1B7"/>
  </w:style>
  <w:style w:type="paragraph" w:customStyle="1" w:styleId="07726F8C77D04E20ABAF0C45ACF04637">
    <w:name w:val="07726F8C77D04E20ABAF0C45ACF04637"/>
  </w:style>
  <w:style w:type="paragraph" w:customStyle="1" w:styleId="30A69F7077244767A9BFE4E5190599B4">
    <w:name w:val="30A69F7077244767A9BFE4E5190599B4"/>
  </w:style>
  <w:style w:type="paragraph" w:customStyle="1" w:styleId="D1E03BB48EA5442BB3A5E45E575FA72B">
    <w:name w:val="D1E03BB48EA5442BB3A5E45E575FA72B"/>
  </w:style>
  <w:style w:type="paragraph" w:customStyle="1" w:styleId="B74C0308DF374815911B388A8593A115">
    <w:name w:val="B74C0308DF374815911B388A8593A115"/>
  </w:style>
  <w:style w:type="paragraph" w:customStyle="1" w:styleId="DD3BC5AE7CEA4017A00888A7F404F7A6">
    <w:name w:val="DD3BC5AE7CEA4017A00888A7F404F7A6"/>
  </w:style>
  <w:style w:type="paragraph" w:customStyle="1" w:styleId="6E0E3B20A6834598AEC1D47BEC5B8908">
    <w:name w:val="6E0E3B20A6834598AEC1D47BEC5B8908"/>
  </w:style>
  <w:style w:type="paragraph" w:customStyle="1" w:styleId="C6AA4CCC60864017A30C7494D9A62D5D">
    <w:name w:val="C6AA4CCC60864017A30C7494D9A62D5D"/>
  </w:style>
  <w:style w:type="paragraph" w:customStyle="1" w:styleId="EB0F4DE537DF420EADC36B8C6C14F1D8">
    <w:name w:val="EB0F4DE537DF420EADC36B8C6C14F1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Personal data form for trip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Travel itinerary and personal data form</Template>
  <TotalTime>1</TotalTime>
  <Pages>3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jen Soper</cp:lastModifiedBy>
  <cp:revision>4</cp:revision>
  <dcterms:created xsi:type="dcterms:W3CDTF">2026-07-02T14:37:00Z</dcterms:created>
  <dcterms:modified xsi:type="dcterms:W3CDTF">2026-08-11T16:42:00Z</dcterms:modified>
</cp:coreProperties>
</file>